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41031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396490" cy="1440180"/>
            <wp:effectExtent l="0" t="0" r="3810" b="7620"/>
            <wp:docPr id="2" name="图片 2" descr="R-C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-C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A801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4EE1AA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今天早晨的天气很好，阳光灿烂、温度适宜！可不时飘来的乌云预示着天气的变化。小朋友们依然开心的来到了幼儿园。</w:t>
      </w:r>
    </w:p>
    <w:p w14:paraId="6546C0AF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今天20人全部都来园了，非常棒！继续保持哦！</w:t>
      </w:r>
    </w:p>
    <w:p w14:paraId="0EC8BB73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031_08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031_0812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031_08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031_0803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031_08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031_0804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031_08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031_0811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031_08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031_0811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031_08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31_0808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E0D2A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户外游戏---骑小车区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29C4B3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天的户外活动必不可少。今天我们来到了后操场的骑小车区。孩子们放好水杯，选好自己的车辆，摆上分隔线，游戏开始了。有的宝贝骑车技术很溜，一转身一个弯；有的宝贝慢慢的向前，脸上洋溢着笑容旅游的推起了小推车，充当搬运队……游戏真好玩。</w:t>
      </w:r>
    </w:p>
    <w:p w14:paraId="1344F2F2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1031_08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031_0823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031_08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031_0822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031_08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031_0822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031_08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031_0822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1031_08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031_0823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031_08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031_0835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D704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集体活动---科学：一篮蔬菜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76FE90F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本次活动是一次观察类认知活动，蔬菜是我们日常活动中经常接触的食物，秋天又是蔬菜丰收的季节。 各种蔬菜有不同的外形特征，我们选择幼儿常接触到的蔬菜作为观察的对象，这样既符合幼儿的生活经验，又有一定的挑战性。蔬菜可以分为瓜类、绿叶类、茄果类、白菜类、块茎类等类别。本次活动主要通过图片、实物等帮助幼儿观察了解各种蔬菜的名称、外形特征、颜色等。</w:t>
      </w:r>
    </w:p>
    <w:p w14:paraId="67819AE8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41031_09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1031_0956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1031_09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031_0955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1031_09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031_0956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1031_09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031_0955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1031_1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031_1002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41031_1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1031_1003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47F7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B2C7B20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区域依然十分的吸引人。孩子们很快就按照计划来到了各个区域。美工区的泥工、绘画，益智区的翻翻乐、叠叠乐，建构区的大房子、枫树，图书区各种各样的书……都在吸引着孩子们。他们在区域里玩的真开心啊！</w:t>
      </w:r>
    </w:p>
    <w:p w14:paraId="025D3EFD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IMG_20241031_10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1031_1031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41031_10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1031_1033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41031_10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41031_1032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41031_10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1031_1031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41031_10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1031_10320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41031_10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1031_1031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 w14:paraId="1630BC8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B366F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58CDF9B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3F74FF62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04236C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1B7823D7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797074E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0EA5B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 w14:paraId="05A3DD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2A9095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6BF5562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7EF6D683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IMG_20241031_11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41031_11115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IMG_20241031_11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1031_1111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IMG_20241031_11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1031_1111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D1B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54B03E7"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今天孩子们认识了很多的蔬菜，家长们在逛超市、买菜时可以和小朋友一起再认识一下哦！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AB978A"/>
    <w:multiLevelType w:val="singleLevel"/>
    <w:tmpl w:val="A8AB978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IzLCJoZGlkIjoiZjFmZWIzNDg2MmIzZjExOTIzMmViNTBmYTMwYTk0ZWYiLCJ1c2VyQ291bnQiOjM2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B30067"/>
    <w:rsid w:val="112540E8"/>
    <w:rsid w:val="11FD9232"/>
    <w:rsid w:val="122B47DB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C76DF0"/>
    <w:rsid w:val="1AE8027C"/>
    <w:rsid w:val="1C11478D"/>
    <w:rsid w:val="1C2213A3"/>
    <w:rsid w:val="1CF33FB1"/>
    <w:rsid w:val="1D1B4DD6"/>
    <w:rsid w:val="1E7A40B0"/>
    <w:rsid w:val="1EF22D41"/>
    <w:rsid w:val="1F18274B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2D5BB0"/>
    <w:rsid w:val="2DA57D7C"/>
    <w:rsid w:val="2E737132"/>
    <w:rsid w:val="2ECA5923"/>
    <w:rsid w:val="2F020938"/>
    <w:rsid w:val="305D382D"/>
    <w:rsid w:val="30A763DE"/>
    <w:rsid w:val="30D463D0"/>
    <w:rsid w:val="33296E30"/>
    <w:rsid w:val="33AD715A"/>
    <w:rsid w:val="34045C56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B3565"/>
    <w:rsid w:val="59FE24CC"/>
    <w:rsid w:val="5A9039BA"/>
    <w:rsid w:val="5AA853CF"/>
    <w:rsid w:val="5ACC7A5C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4A5275E"/>
    <w:rsid w:val="653E3FDD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9DE642B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numbering" Target="numbering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765</Words>
  <Characters>794</Characters>
  <Lines>5</Lines>
  <Paragraphs>1</Paragraphs>
  <TotalTime>120</TotalTime>
  <ScaleCrop>false</ScaleCrop>
  <LinksUpToDate>false</LinksUpToDate>
  <CharactersWithSpaces>836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2024-10-31T04:59:24Z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