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41017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560320" cy="1440180"/>
            <wp:effectExtent l="0" t="0" r="5080" b="7620"/>
            <wp:docPr id="2" name="图片 2" descr="c747ebd5636854ed3453d6825a54c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47ebd5636854ed3453d6825a54c4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今日星期四，共有22人来园，全勤。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F3523DA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3F22419E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美术：《文笔塔》：</w:t>
      </w:r>
      <w:r>
        <w:rPr>
          <w:rFonts w:ascii="宋体" w:hAnsi="宋体" w:cs="宋体"/>
          <w:kern w:val="0"/>
          <w:szCs w:val="21"/>
        </w:rPr>
        <w:t>文笔塔位于</w:t>
      </w:r>
      <w:r>
        <w:rPr>
          <w:rFonts w:hint="eastAsia" w:ascii="宋体" w:hAnsi="宋体" w:cs="宋体"/>
          <w:kern w:val="0"/>
          <w:szCs w:val="21"/>
        </w:rPr>
        <w:t>常州</w:t>
      </w:r>
      <w:r>
        <w:rPr>
          <w:rFonts w:ascii="宋体" w:hAnsi="宋体" w:cs="宋体"/>
          <w:kern w:val="0"/>
          <w:szCs w:val="21"/>
        </w:rPr>
        <w:t>红梅公园南端,因形似文笔，故称文笔塔，本次活动主要引导幼儿观察文笔塔的特征，了解文笔塔是由7层组成，每层平面图形类似梯形，带有飞檐，翘角，并且每层上都有瓦片，连接处有柱子和护栏，第一层处是最大的，顶端有环形和圆形物体组成。</w:t>
      </w:r>
      <w:r>
        <w:rPr>
          <w:rFonts w:hint="eastAsia" w:ascii="宋体" w:hAnsi="宋体" w:cs="宋体"/>
          <w:kern w:val="0"/>
          <w:szCs w:val="21"/>
        </w:rPr>
        <w:t>在观察文笔塔特征的基础上画出文笔塔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1967A2">
        <w:tc>
          <w:tcPr>
            <w:tcW w:w="3171" w:type="dxa"/>
          </w:tcPr>
          <w:p w14:paraId="3ED5470E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23720" cy="1367790"/>
                  <wp:effectExtent l="0" t="0" r="5080" b="3810"/>
                  <wp:docPr id="28" name="图片 28" descr="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B3E3D46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9" name="图片 29" descr="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36A6500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0" name="图片 30" descr="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E1A28E">
        <w:tc>
          <w:tcPr>
            <w:tcW w:w="3171" w:type="dxa"/>
          </w:tcPr>
          <w:p w14:paraId="2DC4EA11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1" name="图片 31" descr="IMG_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4EBC2F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2" name="图片 32" descr="IMG_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5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0945F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3" name="图片 33" descr="IMG_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01C401">
        <w:tc>
          <w:tcPr>
            <w:tcW w:w="3171" w:type="dxa"/>
          </w:tcPr>
          <w:p w14:paraId="0980424F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4" name="图片 34" descr="IMG_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5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C077C2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5" name="图片 35" descr="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85008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6" name="图片 36" descr="IMG_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5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5E3DB">
        <w:tc>
          <w:tcPr>
            <w:tcW w:w="3171" w:type="dxa"/>
          </w:tcPr>
          <w:p w14:paraId="2B59704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37" name="图片 37" descr="IMG_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5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C5D4AEC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72" w:type="dxa"/>
          </w:tcPr>
          <w:p w14:paraId="49342F2E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C22D669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FD0BB"/>
    <w:rsid w:val="E7DF7155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2021-04-24T11:17:00Z</dcterms:created>
  <dc:creator>yixuange</dc:creator>
  <cp:lastModifiedBy>陈丶清凉</cp:lastModifiedBy>
  <cp:lastPrinted>2024-02-24T07:40:00Z</cp:lastPrinted>
  <dcterms:modified xsi:type="dcterms:W3CDTF">2024-10-29T20:18:33Z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1EFA7ACAC3E1A7A499D22067B11A96B1_43</vt:lpwstr>
  </property>
  <property fmtid="{D5CDD505-2E9C-101B-9397-08002B2CF9AE}" pid="5" name="commondata">
    <vt:lpwstr>eyJjb3VudCI6MSwiaGRpZCI6ImY1YTRiYjFlZmU4OGYxYWFmYWFhYjMwZDg5MGFkZGZlIiwidXNlckNvdW50IjoxfQ==</vt:lpwstr>
  </property>
</Properties>
</file>