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41008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273175" cy="1800225"/>
            <wp:effectExtent l="0" t="0" r="22225" b="3175"/>
            <wp:docPr id="11" name="图片 11" descr="1560a507d8c6497e9d56c71cf6309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0a507d8c6497e9d56c71cf63096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今日星期二，共有22人来园，全勤。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咳嗽</w:t>
            </w: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咳嗽</w:t>
            </w: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7D8669CD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72E5976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3F2241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社会《首都北京》：</w:t>
      </w:r>
      <w:r>
        <w:rPr>
          <w:rFonts w:hint="eastAsia" w:ascii="宋体" w:hAnsi="宋体" w:cs="宋体"/>
          <w:color w:val="000000"/>
        </w:rPr>
        <w:t>这是一节社会活动。北京是我国的首都，是国家中心城市，是中华人民共和国中央人民政府和全国人民代表大会的办公所在地。北京是中国“八大古都”之一，拥有众多历史名胜古迹和人文景观。本次活动是引导小朋友在了解北京是祖国首都的基础上，更多的了解北京的名胜古迹，从而激发幼儿对北京的向往，萌发爱祖国的情感</w:t>
      </w:r>
      <w:r>
        <w:rPr>
          <w:rFonts w:hint="eastAsia" w:ascii="宋体" w:hAnsi="宋体" w:cs="宋体"/>
          <w:bCs/>
          <w:kern w:val="0"/>
          <w:szCs w:val="21"/>
          <w:lang w:eastAsia="zh-CN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1967A2">
        <w:tc>
          <w:tcPr>
            <w:tcW w:w="3171" w:type="dxa"/>
          </w:tcPr>
          <w:p w14:paraId="3ED5470E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2" name="图片 12" descr="97aa728179b4bd0f42907b1643f8f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7aa728179b4bd0f42907b1643f8f8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B3E3D46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3" name="图片 13" descr="1276ca835a018eaac62844835b500f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276ca835a018eaac62844835b500fe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36A6500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4" name="图片 14" descr="6c8644ec46fed3af267780d5eb2aca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c8644ec46fed3af267780d5eb2acac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94BF6">
      <w:pPr>
        <w:numPr>
          <w:ilvl w:val="0"/>
          <w:numId w:val="0"/>
        </w:numPr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DD51C28">
        <w:tc>
          <w:tcPr>
            <w:tcW w:w="3171" w:type="dxa"/>
          </w:tcPr>
          <w:p w14:paraId="61D6B504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5" name="图片 15" descr="714bcfd5c8315a3768be6f28372f90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14bcfd5c8315a3768be6f28372f90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B15541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6" name="图片 16" descr="9d41ba3017b7df14d252c980e351b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d41ba3017b7df14d252c980e351b16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71ACA4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7" name="图片 17" descr="f2361cb66de72ea30afa7195555e1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2361cb66de72ea30afa7195555e1bf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219AC6">
        <w:tc>
          <w:tcPr>
            <w:tcW w:w="3171" w:type="dxa"/>
          </w:tcPr>
          <w:p w14:paraId="39FDB69B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8" name="图片 18" descr="f17525683d6a479a031696664eb8ce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17525683d6a479a031696664eb8cef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3765728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19" name="图片 19" descr="3552413cf09b0f3c1588a5e237e9d7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3552413cf09b0f3c1588a5e237e9d7d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60124A4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4" name="图片 24" descr="390b47933fa0c36b43652c4bd91b3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90b47933fa0c36b43652c4bd91b3d3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F16AE">
      <w:pPr>
        <w:numPr>
          <w:ilvl w:val="0"/>
          <w:numId w:val="0"/>
        </w:numPr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51501B9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color w:val="000000"/>
          <w:lang w:val="en-US" w:eastAsia="zh-CN"/>
        </w:rPr>
      </w:pPr>
      <w:r>
        <w:rPr>
          <w:rFonts w:hint="eastAsia" w:ascii="宋体" w:hAnsi="宋体" w:cs="宋体"/>
          <w:color w:val="000000"/>
          <w:lang w:val="en-US" w:eastAsia="zh-CN"/>
        </w:rPr>
        <w:t>今天我们在攀爬网进行户外游戏，我们可以吊着锻炼臂力，还可以走独木桥锻炼平衡能力。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05AC1576">
        <w:tc>
          <w:tcPr>
            <w:tcW w:w="3171" w:type="dxa"/>
          </w:tcPr>
          <w:p w14:paraId="21B74D1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1" name="图片 21" descr="a10d2b0376ef062371811d6f48d89e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10d2b0376ef062371811d6f48d89e4e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44026FF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2" name="图片 22" descr="b4d520215040ff708de51b64c87adb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b4d520215040ff708de51b64c87adb0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3D7AC80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13560" cy="1360170"/>
                  <wp:effectExtent l="0" t="0" r="15240" b="11430"/>
                  <wp:docPr id="23" name="图片 23" descr="2019acca2d5f8d6544f0d2051d45c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2019acca2d5f8d6544f0d2051d45c5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A70B2">
      <w:pPr>
        <w:numPr>
          <w:ilvl w:val="0"/>
          <w:numId w:val="0"/>
        </w:numPr>
        <w:jc w:val="center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1LCJoZGlkIjoiYWU5YWUxOWI2YjA5MDRkOTZhZGQwMDQ0YjJlZGYwNDUiLCJ1c2VyQ291bnQiOjEy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A0736B"/>
    <w:rsid w:val="6A3C5BA1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AF7DCA8C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9F551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5</TotalTime>
  <ScaleCrop>false</ScaleCrop>
  <LinksUpToDate>false</LinksUpToDate>
  <CharactersWithSpaces>463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2021-04-23T11:17:00Z</dcterms:created>
  <dc:creator>yixuange</dc:creator>
  <cp:lastModifiedBy>陈丶清凉</cp:lastModifiedBy>
  <cp:lastPrinted>2024-02-23T07:40:00Z</cp:lastPrinted>
  <dcterms:modified xsi:type="dcterms:W3CDTF">2024-10-08T13:23:03Z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806F7DA5EED9CC8C84BF04676BC32468_43</vt:lpwstr>
  </property>
  <property fmtid="{D5CDD505-2E9C-101B-9397-08002B2CF9AE}" pid="5" name="commondata">
    <vt:lpwstr>eyJjb3VudCI6MSwiaGRpZCI6ImY1YTRiYjFlZmU4OGYxYWFmYWFhYjMwZDg5MGFkZGZlIiwidXNlckNvdW50IjoxfQ==</vt:lpwstr>
  </property>
</Properties>
</file>