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2DC14D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 w14:paraId="4FF5D941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2024年10月16日    星期三</w:t>
      </w:r>
    </w:p>
    <w:p w14:paraId="567CCE50">
      <w:pPr>
        <w:spacing w:line="36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今日来园：22人。</w:t>
      </w:r>
    </w:p>
    <w:p w14:paraId="14C8E42E">
      <w:pPr>
        <w:spacing w:line="360" w:lineRule="auto"/>
        <w:jc w:val="center"/>
        <w:rPr>
          <w:rFonts w:hint="eastAsia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户外</w:t>
      </w:r>
      <w:r>
        <w:rPr>
          <w:rFonts w:hint="eastAsia" w:asciiTheme="minorEastAsia" w:hAnsiTheme="minorEastAsia"/>
          <w:color w:val="0070C0"/>
        </w:rPr>
        <w:t>】</w:t>
      </w:r>
    </w:p>
    <w:p w14:paraId="507712C0">
      <w:pPr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今天在前操场玩皮球，来看看孩子们的游戏瞬间吧。</w:t>
      </w:r>
    </w:p>
    <w:p w14:paraId="4C69119E">
      <w:pPr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1882F603">
      <w:pPr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2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F6EA8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B975013"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/Users/husongyi/Downloads/IMG_2852.JPGIMG_2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husongyi/Downloads/IMG_2852.JPGIMG_285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1DDADAB"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/Users/husongyi/Downloads/IMG_2853.JPGIMG_2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husongyi/Downloads/IMG_2853.JPGIMG_285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2F8886B"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/Users/husongyi/Downloads/IMG_2854.JPGIMG_2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husongyi/Downloads/IMG_2854.JPGIMG_285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CA7F0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78A8843A"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" name="图片 3" descr="/Users/husongyi/Downloads/IMG_2855.JPGIMG_2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husongyi/Downloads/IMG_2855.JPGIMG_285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3229B6E"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/Users/husongyi/Downloads/IMG_2856.JPGIMG_2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husongyi/Downloads/IMG_2856.JPGIMG_28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DF387D0"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/Users/husongyi/Downloads/IMG_2857.JPGIMG_2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husongyi/Downloads/IMG_2857.JPGIMG_285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E7C61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0A37BB6F"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/Users/husongyi/Downloads/IMG_2860.JPGIMG_2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husongyi/Downloads/IMG_2860.JPGIMG_286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2B90ACF"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/Users/husongyi/Downloads/IMG_2858.JPGIMG_2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husongyi/Downloads/IMG_2858.JPGIMG_285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65F4937"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/Users/husongyi/Downloads/IMG_2861.JPGIMG_2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husongyi/Downloads/IMG_2861.JPGIMG_286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37CD6C">
      <w:pPr>
        <w:spacing w:line="240" w:lineRule="auto"/>
        <w:jc w:val="both"/>
        <w:rPr>
          <w:rFonts w:hint="eastAsia" w:asciiTheme="minorEastAsia" w:hAnsiTheme="minorEastAsia"/>
          <w:color w:val="0070C0"/>
        </w:rPr>
      </w:pPr>
    </w:p>
    <w:p w14:paraId="79D15BFE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2集体活动</w:t>
      </w:r>
      <w:r>
        <w:rPr>
          <w:rFonts w:hint="eastAsia" w:asciiTheme="minorEastAsia" w:hAnsiTheme="minorEastAsia"/>
          <w:color w:val="0070C0"/>
        </w:rPr>
        <w:t>】</w:t>
      </w:r>
    </w:p>
    <w:p w14:paraId="2BD5E075">
      <w:pPr>
        <w:spacing w:line="360" w:lineRule="exact"/>
        <w:ind w:firstLine="315" w:firstLineChars="150"/>
        <w:rPr>
          <w:rFonts w:hint="default" w:asciiTheme="minorEastAsia" w:hAnsiTheme="minorEastAsia"/>
          <w:color w:val="auto"/>
          <w:lang w:val="en-US" w:eastAsia="zh-CN"/>
        </w:rPr>
      </w:pPr>
      <w:r>
        <w:rPr>
          <w:rFonts w:hint="eastAsia" w:asciiTheme="minorEastAsia" w:hAnsiTheme="minorEastAsia"/>
          <w:color w:val="auto"/>
          <w:lang w:val="en-US" w:eastAsia="zh-CN"/>
        </w:rPr>
        <w:t>音乐：夸常州</w:t>
      </w:r>
    </w:p>
    <w:p w14:paraId="3E9F13D7">
      <w:pPr>
        <w:spacing w:line="360" w:lineRule="exact"/>
        <w:ind w:firstLine="420" w:firstLineChars="200"/>
        <w:rPr>
          <w:rFonts w:hint="eastAsia"/>
          <w:bCs/>
        </w:rPr>
      </w:pPr>
      <w:r>
        <w:rPr>
          <w:rFonts w:hint="eastAsia" w:asciiTheme="minorEastAsia" w:hAnsiTheme="minorEastAsia"/>
          <w:color w:val="auto"/>
          <w:lang w:val="en-US" w:eastAsia="zh-CN"/>
        </w:rPr>
        <w:t xml:space="preserve">    </w:t>
      </w:r>
      <w:r>
        <w:rPr>
          <w:rFonts w:hint="eastAsia"/>
          <w:bCs/>
        </w:rPr>
        <w:t>《夸常州》是一首由民歌改编而来的说唱歌曲，节拍为</w:t>
      </w:r>
      <w:r>
        <w:rPr>
          <w:bCs/>
        </w:rPr>
        <w:t>2/4</w:t>
      </w:r>
      <w:r>
        <w:rPr>
          <w:rFonts w:hint="eastAsia"/>
          <w:bCs/>
        </w:rPr>
        <w:t>拍，节奏比较欢快。歌曲分为两段，每段由六个乐句组成。歌词内容通俗易懂，旋律流畅，曲调高昂充满激情，主要节奏以前十六后八分音符及前八后十六分音符为主，速度为小快板，歌词抒发了孩子们赞美与喜爱家乡的真挚情感，本节教学活动为歌曲《夸家乡》改编，其中歌词换成了“龙城、常州”等幼儿熟悉的家乡美景名胜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4261"/>
        <w:gridCol w:w="4261"/>
      </w:tblGrid>
      <w:tr w14:paraId="486609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 w14:paraId="15721E95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6" name="图片 6" descr="IMG_2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87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 w14:paraId="20E2DACD">
            <w:pPr>
              <w:spacing w:line="36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2538730" cy="1904365"/>
                  <wp:effectExtent l="0" t="0" r="1270" b="635"/>
                  <wp:docPr id="2" name="图片 2" descr="IMG_2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87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8730" cy="1904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6F1F83">
      <w:pPr>
        <w:spacing w:line="360" w:lineRule="auto"/>
        <w:jc w:val="center"/>
        <w:rPr>
          <w:rFonts w:hint="eastAsia" w:asciiTheme="minorEastAsia" w:hAnsiTheme="minorEastAsia"/>
          <w:color w:val="0070C0"/>
        </w:rPr>
      </w:pPr>
    </w:p>
    <w:p w14:paraId="2821FB83">
      <w:pPr>
        <w:spacing w:line="36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51DAE8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68B8951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2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87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6DE30EE">
            <w:pPr>
              <w:spacing w:line="36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7" name="图片 17" descr="IMG_2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87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52220E6">
            <w:pPr>
              <w:spacing w:line="36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6" name="图片 16" descr="IMG_2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87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E6DB6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0A231F51">
            <w:pPr>
              <w:spacing w:line="36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2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88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91D75AE">
            <w:pPr>
              <w:spacing w:line="36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2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87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D214A30">
            <w:pPr>
              <w:spacing w:line="36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2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87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5C4241">
      <w:pPr>
        <w:spacing w:line="360" w:lineRule="auto"/>
        <w:jc w:val="both"/>
        <w:rPr>
          <w:rFonts w:hint="eastAsia" w:asciiTheme="minorEastAsia" w:hAnsiTheme="minorEastAsia"/>
          <w:color w:val="0070C0"/>
        </w:rPr>
      </w:pPr>
    </w:p>
    <w:p w14:paraId="5CF733D2">
      <w:pPr>
        <w:bidi w:val="0"/>
        <w:ind w:firstLine="491" w:firstLineChars="0"/>
        <w:jc w:val="left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8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FFF61F1"/>
    <w:rsid w:val="27EF6778"/>
    <w:rsid w:val="397E34D7"/>
    <w:rsid w:val="3DF9EABD"/>
    <w:rsid w:val="3FFD0D9A"/>
    <w:rsid w:val="4DFFD4F9"/>
    <w:rsid w:val="4FADBC64"/>
    <w:rsid w:val="5B72F489"/>
    <w:rsid w:val="5EE92E69"/>
    <w:rsid w:val="65EF1059"/>
    <w:rsid w:val="6B0F5998"/>
    <w:rsid w:val="77FD6C35"/>
    <w:rsid w:val="79F3583A"/>
    <w:rsid w:val="7E35BB4E"/>
    <w:rsid w:val="7FFBF8D9"/>
    <w:rsid w:val="8FE7CDC6"/>
    <w:rsid w:val="9747CE3F"/>
    <w:rsid w:val="9CDFC0C8"/>
    <w:rsid w:val="9FFEBB0E"/>
    <w:rsid w:val="B6973797"/>
    <w:rsid w:val="B7679710"/>
    <w:rsid w:val="BF738FB1"/>
    <w:rsid w:val="BFD75D7C"/>
    <w:rsid w:val="BFEB666D"/>
    <w:rsid w:val="BFED9384"/>
    <w:rsid w:val="CF7F0648"/>
    <w:rsid w:val="CFBE2DC4"/>
    <w:rsid w:val="DFF72AD4"/>
    <w:rsid w:val="EDDFE9AA"/>
    <w:rsid w:val="EE7F6DBE"/>
    <w:rsid w:val="EF794578"/>
    <w:rsid w:val="EFBF740C"/>
    <w:rsid w:val="F77F97CC"/>
    <w:rsid w:val="F7F2123F"/>
    <w:rsid w:val="F9DF3E66"/>
    <w:rsid w:val="FAFB20EE"/>
    <w:rsid w:val="FB9F31F5"/>
    <w:rsid w:val="FBBFCC19"/>
    <w:rsid w:val="FDFF44B4"/>
    <w:rsid w:val="FDFF45E1"/>
    <w:rsid w:val="FEED7A84"/>
    <w:rsid w:val="FF5BEEBD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3" Type="http://schemas.openxmlformats.org/officeDocument/2006/relationships/fontTable" Target="fontTable.xml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4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2024-03-05T05:51:00Z</dcterms:created>
  <dc:creator>hsy.</dc:creator>
  <cp:lastModifiedBy>hsy.</cp:lastModifiedBy>
  <dcterms:modified xsi:type="dcterms:W3CDTF">2024-10-16T16:58:33Z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3167943BF8B4E1AF39800F671A4E738B_43</vt:lpwstr>
  </property>
</Properties>
</file>