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41015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| 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999105" cy="1440180"/>
            <wp:effectExtent l="0" t="0" r="10795" b="7620"/>
            <wp:docPr id="2" name="图片 2" descr="M-512487-8DEAA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-512487-8DEAA39B"/>
                    <pic:cNvPicPr>
                      <a:picLocks noChangeAspect="1"/>
                    </pic:cNvPicPr>
                  </pic:nvPicPr>
                  <pic:blipFill>
                    <a:blip r:embed="rId7"/>
                    <a:srcRect l="5147" t="26908" r="6070" b="16275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早晨下起了蒙蒙细雨，天气也越发的寒凉！孩子们来园的时间明显晚了一点。今天共来园18人，2人请假。期待宝贝们早日归来哦！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41015_08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015_0811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41015_08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015_0811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41015_080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015_0808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近期我们对班级的区域进行了大整改，教室里发生了天翻地覆的变化。孩子们对各个区域的游戏也是充满了好奇，在里面自由探索、尽情创作。</w:t>
      </w:r>
    </w:p>
    <w:p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41015_083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1015_0835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41015_08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1015_0829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41015_08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015_0829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41015_08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015_0830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集体活动--综合：常州特产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特产指某地特有的或特别著名的产品，有历史和文化内涵。常州主要特产有大麻糕 、三鲜馄饨、东坡肉、酒酿元宵、 蟹壳黄、萝卜干、芝麻糖等；还有一些工艺产品，如：梳篦、砖刻屏、景泰蓝掐丝工艺画、乱针绣、中国彩绒画、留青竹刻等。对于幼儿园的孩子来说，这些特产中食品类接触的比较多，对于工艺产品则几乎不了解。根据中班孩子的特点，此次活动主要让孩子了解常州常见的主要特产。</w:t>
      </w: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41014_15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1014_1553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41014_15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1014_1553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41014_16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41014_1612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1015"/>
        <w:gridCol w:w="915"/>
        <w:gridCol w:w="1278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1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27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41015_11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1015_1147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0" w:name="_GoBack"/>
      <w:bookmarkEnd w:id="0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41015_11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41015_1146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41015_11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41015_1146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numPr>
          <w:ilvl w:val="0"/>
          <w:numId w:val="1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我们亲子游的目的地改成了10月24日苏州乐园。请需要报名的家长将缴费截图发给老师哦！谢谢配合！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FB9670"/>
    <w:multiLevelType w:val="singleLevel"/>
    <w:tmpl w:val="69FB967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yLCJoZGlkIjoiZjFmZWIzNDg2MmIzZjExOTIzMmViNTBmYTMwYTk0ZWYiLCJ1c2VyQ291bnQiOjI1fQ=="/>
  </w:docVars>
  <w:rsids>
    <w:rsidRoot w:val="FDDFC22F"/>
    <w:rsid w:val="00014C0F"/>
    <w:rsid w:val="00182A79"/>
    <w:rsid w:val="002A0E92"/>
    <w:rsid w:val="002F43F3"/>
    <w:rsid w:val="00316F36"/>
    <w:rsid w:val="00333288"/>
    <w:rsid w:val="003874C5"/>
    <w:rsid w:val="00447F93"/>
    <w:rsid w:val="004D2C0A"/>
    <w:rsid w:val="004E0C50"/>
    <w:rsid w:val="00514F8A"/>
    <w:rsid w:val="005B6D9F"/>
    <w:rsid w:val="005E3388"/>
    <w:rsid w:val="006871A6"/>
    <w:rsid w:val="00764CE7"/>
    <w:rsid w:val="0086673A"/>
    <w:rsid w:val="008C0EEF"/>
    <w:rsid w:val="008C7DF6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E23710"/>
    <w:rsid w:val="00ED7832"/>
    <w:rsid w:val="00F144BD"/>
    <w:rsid w:val="00F840B1"/>
    <w:rsid w:val="02373186"/>
    <w:rsid w:val="04493279"/>
    <w:rsid w:val="052F5AF6"/>
    <w:rsid w:val="0562798B"/>
    <w:rsid w:val="05CA13F7"/>
    <w:rsid w:val="07727C89"/>
    <w:rsid w:val="079F7689"/>
    <w:rsid w:val="080961A7"/>
    <w:rsid w:val="088D2CC5"/>
    <w:rsid w:val="0A2A10EE"/>
    <w:rsid w:val="0A866DA8"/>
    <w:rsid w:val="0BC80F11"/>
    <w:rsid w:val="0DD342C6"/>
    <w:rsid w:val="0E570FF3"/>
    <w:rsid w:val="0E672DF3"/>
    <w:rsid w:val="0F173266"/>
    <w:rsid w:val="0F190578"/>
    <w:rsid w:val="10B30067"/>
    <w:rsid w:val="112540E8"/>
    <w:rsid w:val="11FD9232"/>
    <w:rsid w:val="12E21C96"/>
    <w:rsid w:val="13420EB3"/>
    <w:rsid w:val="14C57350"/>
    <w:rsid w:val="1528654B"/>
    <w:rsid w:val="155148D1"/>
    <w:rsid w:val="15780A16"/>
    <w:rsid w:val="159B0DA5"/>
    <w:rsid w:val="15E70875"/>
    <w:rsid w:val="16174941"/>
    <w:rsid w:val="16A70E2C"/>
    <w:rsid w:val="17B34C1A"/>
    <w:rsid w:val="17BE22F5"/>
    <w:rsid w:val="18E849B9"/>
    <w:rsid w:val="1AE8027C"/>
    <w:rsid w:val="1C11478D"/>
    <w:rsid w:val="1C2213A3"/>
    <w:rsid w:val="1D1B4DD6"/>
    <w:rsid w:val="1E7A40B0"/>
    <w:rsid w:val="1EF22D41"/>
    <w:rsid w:val="1F18274B"/>
    <w:rsid w:val="206936D5"/>
    <w:rsid w:val="214E09D6"/>
    <w:rsid w:val="2164721B"/>
    <w:rsid w:val="21CB6D00"/>
    <w:rsid w:val="220C49FD"/>
    <w:rsid w:val="224A7EBD"/>
    <w:rsid w:val="2366174D"/>
    <w:rsid w:val="23776B7D"/>
    <w:rsid w:val="23EB4030"/>
    <w:rsid w:val="259F0749"/>
    <w:rsid w:val="25B82EE2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020938"/>
    <w:rsid w:val="305D382D"/>
    <w:rsid w:val="30A763DE"/>
    <w:rsid w:val="30D463D0"/>
    <w:rsid w:val="33296E30"/>
    <w:rsid w:val="33AD715A"/>
    <w:rsid w:val="343A1118"/>
    <w:rsid w:val="34681FC7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B356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D516AA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9DE642B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2</Pages>
  <Words>114</Words>
  <Characters>650</Characters>
  <Lines>5</Lines>
  <Paragraphs>1</Paragraphs>
  <TotalTime>6</TotalTime>
  <ScaleCrop>false</ScaleCrop>
  <LinksUpToDate>false</LinksUpToDate>
  <CharactersWithSpaces>763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2023-02-14T23:53:00Z</cp:lastPrinted>
  <dcterms:modified xsi:type="dcterms:W3CDTF">2024-10-15T05:12:02Z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