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41022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396490" cy="1440180"/>
            <wp:effectExtent l="0" t="0" r="3810" b="7620"/>
            <wp:docPr id="2" name="图片 2" descr="R-C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R-C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这个星期的温度忽然就降了下来！孩子们来园时都加上了薄薄的外套。这几天咳嗽的小朋友也增加了，家长们要及时关注孩子的身体哦！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今天共来园16人，4人请假。期待宝贝们早日归来哦！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022_08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022_0812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022_08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022_0812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022_08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22_0818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022_08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022_08125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户外活动--中操场：攀爬架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来到了中操场的攀爬架。大班哥哥姐姐也选择了这个区域，他们在一起开心的游戏。今天最受欢迎的游戏是滚筒，孩子们三三两两的围着滚筒，有的一起滚动，有的钻了进去，有的在玩对抗游戏……不同的玩法，相同的快乐。他们还利用滚筒玩起了打地鼠的游戏呢，真的好开心啊！</w:t>
      </w:r>
    </w:p>
    <w:p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022_08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022_0832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022_08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022_0833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41022_08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1022_0832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022_08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022_0833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022_08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022_08334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022_08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022_0831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区域中增加了很多新的游戏！比如美工区秋天树叶的拼贴画、益智区的树叶集集乐、自然材料区的创意拼搭、阅读区的试听区域等。每个孩子都能在其中找到自己喜欢的游戏，并尽情玩耍。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022_1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022_1004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022_10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022_1008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41022_10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1022_1005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41022_11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1022_11160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  <w:bookmarkStart w:id="0" w:name="_GoBack"/>
      <w:bookmarkEnd w:id="0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41022_11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1022_1115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 </w:t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今日天气温度变化快，早晚温差大，感冒咳嗽的孩子增多，家长们一定要多关注哦！</w:t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剥橘子是一项生活技能，我们发现个别宝贝还不太熟练，回家吃水果时可以让孩子自己动手，练一练哦！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AB978A"/>
    <w:multiLevelType w:val="singleLevel"/>
    <w:tmpl w:val="A8AB978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1LCJoZGlkIjoiZjFmZWIzNDg2MmIzZjExOTIzMmViNTBmYTMwYTk0ZWYiLCJ1c2VyQ291bnQiOjI4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B30067"/>
    <w:rsid w:val="112540E8"/>
    <w:rsid w:val="11FD9232"/>
    <w:rsid w:val="122B47DB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E8027C"/>
    <w:rsid w:val="1C11478D"/>
    <w:rsid w:val="1C2213A3"/>
    <w:rsid w:val="1CF33FB1"/>
    <w:rsid w:val="1D1B4DD6"/>
    <w:rsid w:val="1E7A40B0"/>
    <w:rsid w:val="1EF22D41"/>
    <w:rsid w:val="1F18274B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020938"/>
    <w:rsid w:val="305D382D"/>
    <w:rsid w:val="30A763DE"/>
    <w:rsid w:val="30D463D0"/>
    <w:rsid w:val="33296E30"/>
    <w:rsid w:val="33AD715A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2</Pages>
  <Words>114</Words>
  <Characters>650</Characters>
  <Lines>5</Lines>
  <Paragraphs>1</Paragraphs>
  <TotalTime>5</TotalTime>
  <ScaleCrop>false</ScaleCrop>
  <LinksUpToDate>false</LinksUpToDate>
  <CharactersWithSpaces>763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2024-10-22T04:42:32Z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