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期一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F9A1462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小组活动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60BE3F">
            <w:pPr>
              <w:spacing w:line="320" w:lineRule="exact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今天小朋友们探索了沉与浮这个实验，发现了哪些物体是可以浮起来的，并且把他们的发现即使记录了下来。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210820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325.PNGIMG_7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325.PNGIMG_73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279400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326.PNGIMG_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326.PNGIMG_73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223520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327.PNGIMG_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327.PNGIMG_73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328.PNGIMG_7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328.PNGIMG_73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7329.PNGIMG_7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7329.PNGIMG_73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864E3B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49E42085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2LCJoZGlkIjoiMWI4NWYzZGFkNDJiYTY1ODFjMTg3YjM5MmNjODNlNDkiLCJ1c2VyQ291bnQiOjV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751</Words>
  <Characters>774</Characters>
  <Lines>10</Lines>
  <Paragraphs>2</Paragraphs>
  <TotalTime>10</TotalTime>
  <ScaleCrop>false</ScaleCrop>
  <LinksUpToDate>false</LinksUpToDate>
  <CharactersWithSpaces>800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2024-10-18T06:25:21Z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5AA8B32496464B4D83D394CB243B9C7E_13</vt:lpwstr>
  </property>
  <property fmtid="{D5CDD505-2E9C-101B-9397-08002B2CF9AE}" pid="5" name="commondata">
    <vt:lpwstr>eyJjb3VudCI6NywiaGRpZCI6IjgwMTFkOGIxOGI4YTJiZmJhMDYwMGRlZGE2MzM2NjlhIiwidXNlckNvdW50Ijo3fQ==</vt:lpwstr>
  </property>
</Properties>
</file>