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4C8A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 w14:paraId="32023B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2024.10.23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三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 w14:paraId="161BA068"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/>
          <w:b/>
          <w:bCs/>
          <w:sz w:val="24"/>
          <w:szCs w:val="24"/>
          <w:lang w:val="en-US" w:eastAsia="zh-CN"/>
        </w:rPr>
        <w:t>金色的秋天</w:t>
      </w:r>
    </w:p>
    <w:p w14:paraId="47D4192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 w14:paraId="700279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今天有1位幼儿请假。</w:t>
      </w:r>
    </w:p>
    <w:p w14:paraId="0B8E0F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bCs/>
          <w:lang w:val="en-US" w:eastAsia="zh-CN"/>
        </w:rPr>
      </w:pPr>
    </w:p>
    <w:p w14:paraId="716B36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二、集体活动《数学：4的分合》</w:t>
      </w:r>
    </w:p>
    <w:p w14:paraId="5F9FFE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Cs/>
          <w:color w:val="auto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kern w:val="0"/>
          <w:szCs w:val="21"/>
          <w:lang w:val="en-US" w:eastAsia="zh-CN"/>
        </w:rPr>
        <w:t>数的分合实质涉及的是一个整体与部分的关系，数的合成真正关系到的是数的加法。4个物体分成两份，一份为1个，一份为3个，或一份为2个，一份为2个，或一份为3个，一份为1个。反之，这3种情况分别可以组成4个物体。在本节活动中我们将引导幼儿自己操作、探索，归纳“4”的分解与合成。</w:t>
      </w:r>
    </w:p>
    <w:p w14:paraId="2F7BF4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highlight w:val="none"/>
          <w:u w:val="single"/>
          <w:lang w:val="en-US" w:eastAsia="zh-CN"/>
        </w:rPr>
        <w:t>丁曼婷、王诺婉、冯欣、谭沁、徐筱晞、李慕妍、郑书韵、蒋翊晗、李璟睿、徐梓赫、许诺言、王楷博、徐诺、刘锦宥、张奕涵、徐佳伊、阴少帅、胡奕可、杨易、王若鑫、王秋瑶、黄梓宸、魏锦宸、梁峻晰</w:t>
      </w:r>
      <w:r>
        <w:rPr>
          <w:rFonts w:hint="eastAsia" w:ascii="宋体" w:hAnsi="宋体" w:eastAsia="宋体" w:cs="宋体"/>
          <w:b w:val="0"/>
          <w:bCs w:val="0"/>
          <w:highlight w:val="none"/>
          <w:u w:val="none"/>
          <w:lang w:val="en-US" w:eastAsia="zh-CN"/>
        </w:rPr>
        <w:t>小朋友能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通过操作与探索，探索4的分解与合成。</w:t>
      </w:r>
      <w:r>
        <w:rPr>
          <w:rFonts w:hint="eastAsia" w:ascii="宋体" w:hAnsi="宋体" w:eastAsia="宋体" w:cs="宋体"/>
          <w:b w:val="0"/>
          <w:bCs w:val="0"/>
          <w:highlight w:val="none"/>
          <w:u w:val="single"/>
          <w:lang w:val="en-US" w:eastAsia="zh-CN"/>
        </w:rPr>
        <w:t>谌睿、张悦威、申晓文、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小朋友也能用较清楚的语言进行表述4的分合，操作的时候还需要再细心一些。</w:t>
      </w:r>
      <w:r>
        <w:rPr>
          <w:rFonts w:hint="eastAsia" w:ascii="宋体" w:hAnsi="宋体" w:eastAsia="宋体" w:cs="宋体"/>
          <w:szCs w:val="21"/>
          <w:lang w:val="en-US" w:eastAsia="zh-CN"/>
        </w:rPr>
        <w:t>也希望</w:t>
      </w:r>
      <w:r>
        <w:rPr>
          <w:rFonts w:hint="eastAsia" w:ascii="宋体" w:hAnsi="宋体" w:eastAsia="宋体" w:cs="宋体"/>
          <w:b w:val="0"/>
          <w:bCs w:val="0"/>
          <w:highlight w:val="none"/>
          <w:u w:val="single"/>
          <w:lang w:val="en-US" w:eastAsia="zh-CN"/>
        </w:rPr>
        <w:t>周艺天、宗韫玉、吴文欣、王知霖、</w:t>
      </w:r>
      <w:r>
        <w:rPr>
          <w:rFonts w:hint="eastAsia" w:ascii="宋体" w:hAnsi="宋体" w:eastAsia="宋体" w:cs="宋体"/>
          <w:szCs w:val="21"/>
          <w:lang w:val="en-US" w:eastAsia="zh-CN"/>
        </w:rPr>
        <w:t>小朋友能坐端正，耐心倾听，积极思考，相信你会收获更多本领。</w:t>
      </w:r>
    </w:p>
    <w:p w14:paraId="2D7B07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12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12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2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12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127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IMG_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12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910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 w14:paraId="667A09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今天在后操场进行了混班游戏，其中刘锦宥、周艺天、谌睿小朋友咬注意安全，避免奔跑摔伤，在老师的提醒下孩子们能注意休息和保暖，及时补充水分！</w:t>
      </w:r>
    </w:p>
    <w:p w14:paraId="16D557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" name="图片 1" descr="IMG_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565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-19050</wp:posOffset>
            </wp:positionH>
            <wp:positionV relativeFrom="page">
              <wp:posOffset>-33655</wp:posOffset>
            </wp:positionV>
            <wp:extent cx="7560310" cy="10692765"/>
            <wp:effectExtent l="0" t="0" r="8890" b="635"/>
            <wp:wrapNone/>
            <wp:docPr id="13" name="图片 1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89B7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6715D3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3F582B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4" name="图片 14" descr="IMG_1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27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2B9A93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IMG_1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27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03CF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1448B7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今天我们用了不同的方式建构房子</w:t>
            </w:r>
          </w:p>
        </w:tc>
        <w:tc>
          <w:tcPr>
            <w:tcW w:w="4261" w:type="dxa"/>
          </w:tcPr>
          <w:p w14:paraId="7F4D3A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我用潜力玩具拼了一把枪</w:t>
            </w:r>
          </w:p>
        </w:tc>
      </w:tr>
      <w:tr w14:paraId="3A72B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1265AF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IMG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28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5CBD62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distribute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7" name="图片 17" descr="IMG_1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28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41EA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230063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折纸扇子我很擅长</w:t>
            </w:r>
          </w:p>
        </w:tc>
        <w:tc>
          <w:tcPr>
            <w:tcW w:w="4261" w:type="dxa"/>
          </w:tcPr>
          <w:p w14:paraId="5AFF86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来玩斗兽棋吧</w:t>
            </w:r>
            <w:bookmarkStart w:id="0" w:name="_GoBack"/>
            <w:bookmarkEnd w:id="0"/>
          </w:p>
        </w:tc>
      </w:tr>
    </w:tbl>
    <w:p w14:paraId="46B943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 w14:paraId="5EA3A9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 w14:paraId="2FACDA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 w14:paraId="77155C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中午吃的是排骨焖饭、板栗鸡汤！</w:t>
      </w:r>
    </w:p>
    <w:p w14:paraId="514810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今天大多数小朋友都光盘啦，希望蒋翊晗、梁峻晰、谭沁、宗韫玉、王秋瑶、王知霖、王诺婉小朋友吃饭速度要稍微加快一些哦。</w:t>
      </w:r>
    </w:p>
    <w:p w14:paraId="37D80D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383CCC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午睡情况</w:t>
      </w:r>
      <w:r>
        <w:rPr>
          <w:rFonts w:hint="eastAsia" w:ascii="宋体" w:hAnsi="宋体" w:eastAsia="宋体" w:cs="宋体"/>
          <w:lang w:val="en-US" w:eastAsia="zh-CN"/>
        </w:rPr>
        <w:t>：今天王秋瑶、王知霖、宗韫玉未入睡，希望你们能自主进行午睡，保证一定的睡眠有助于我们的身体成长哦！</w:t>
      </w:r>
    </w:p>
    <w:p w14:paraId="214A9C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 w14:paraId="34F233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F18D24">
      <w:pPr>
        <w:spacing w:line="240" w:lineRule="auto"/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1.天气温度骤降，请大家关注幼儿身体情况并及时告知老师哦！</w:t>
      </w:r>
    </w:p>
    <w:p w14:paraId="331DA6B7">
      <w:pPr>
        <w:spacing w:line="240" w:lineRule="auto"/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2.明天亲子游的家长请关注出发时间！</w:t>
      </w:r>
    </w:p>
    <w:p w14:paraId="47A022C8">
      <w:pPr>
        <w:jc w:val="both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AsImhkaWQiOiIyMjE4OGM2MzU2OWExZWNlM2UzNzQzMTZhOGY4MjVhZiIsInVzZXJDb3VudCI6MX0=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5892E74"/>
    <w:rsid w:val="075A6A62"/>
    <w:rsid w:val="1D304905"/>
    <w:rsid w:val="26EA6C9B"/>
    <w:rsid w:val="27CC1ABA"/>
    <w:rsid w:val="27FA4F9E"/>
    <w:rsid w:val="287651B5"/>
    <w:rsid w:val="339711AF"/>
    <w:rsid w:val="34FE402F"/>
    <w:rsid w:val="35AA570B"/>
    <w:rsid w:val="3838457E"/>
    <w:rsid w:val="3AE2207F"/>
    <w:rsid w:val="3E9E109F"/>
    <w:rsid w:val="41BB5291"/>
    <w:rsid w:val="47E809DE"/>
    <w:rsid w:val="48185562"/>
    <w:rsid w:val="484715F8"/>
    <w:rsid w:val="4D412856"/>
    <w:rsid w:val="4D9670BD"/>
    <w:rsid w:val="52D367DA"/>
    <w:rsid w:val="545437F9"/>
    <w:rsid w:val="55674105"/>
    <w:rsid w:val="55F0489E"/>
    <w:rsid w:val="588558E1"/>
    <w:rsid w:val="5C490534"/>
    <w:rsid w:val="6A3550F2"/>
    <w:rsid w:val="709779A9"/>
    <w:rsid w:val="72830C4F"/>
    <w:rsid w:val="74A76BEC"/>
    <w:rsid w:val="78522554"/>
    <w:rsid w:val="7C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3</Pages>
  <Words>525</Words>
  <Characters>534</Characters>
  <Lines>1</Lines>
  <Paragraphs>1</Paragraphs>
  <TotalTime>23</TotalTime>
  <ScaleCrop>false</ScaleCrop>
  <LinksUpToDate>false</LinksUpToDate>
  <CharactersWithSpaces>538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admin</cp:lastModifiedBy>
  <cp:lastPrinted>2024-09-23T11:32:00Z</cp:lastPrinted>
  <dcterms:modified xsi:type="dcterms:W3CDTF">2024-10-23T06:32:34Z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F95FE160C85D4D40B81F5EF44EC2E8B3_13</vt:lpwstr>
  </property>
</Properties>
</file>