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2024.10.25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今天有2位幼儿2请假，其它小朋友来园。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集体活动《健康：预防秋燥》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秋燥，并不是指一种疾病，而是指人们在秋天出现的各种不适，如皮肤干燥或发生皲裂，口鼻干燥、咽干口渴、舌干少津，大便燥结、毛发无光泽。这是由于空气湿度过低引起的。干燥的空气影响人体的皮肤和呼吸道粘膜的湿度，使皮肤干燥，肺功能受抑，组织氧化不足，从而容易发生干燥或炎症。稍有疏忽，便会引起气管炎或支气管炎，出现“燥咳”。本次活动主要通过观察图片交流秋燥的症状和产生原因，并能在交流中学会预防秋燥的方法。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张奕涵、章昕媛、王若鑫、王秋瑶、蒋翊晗、杨易、李璟睿、谌睿、张悦威、阴少帅、刘锦宥、吴文欣、魏锦宸、梁峻晰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能关注自己身体的变化，知道秋季气温变化大，水分少，要及时补充水分和营养，及时发现并表达出来，学习预防秋燥的方法。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申晓文、宗韫玉、冯欣、王诺婉、谭沁、徐佳伊、李慕妍、郑书韵、徐梓赫、许诺言、周艺天、王楷博、徐诺、黄梓宸、徐筱晞、胡奕可、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小朋友也通过他人的分享萌发秋季保护的意识，愿意接受健康的生活方式，下次也要积极举手，勇敢表现自己哦。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994660" cy="1672590"/>
            <wp:effectExtent l="0" t="0" r="254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后操场进行了自主游戏，一部分幼儿选择骑小车，一部分进行油桶轮胎的攀爬，在老师的提醒下孩子们能注意休息和保暖，及时补充水分其中。也希望张悦威小朋友能学会与他人友好相处，用正确的方式与他人沟通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3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3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3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3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-33655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fc91571839a6af6e8aca3515927672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c91571839a6af6e8aca35159276724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451a03ec991f1f4d87a061f7bb3c9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51a03ec991f1f4d87a061f7bb3c9b1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我们一起来绘画连环画吧。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我们来下五子棋喽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761dbca9818d95d3f428ac832f1853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61dbca9818d95d3f428ac832f18531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27d300fedb4d52eefe9ad1a427d102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7d300fedb4d52eefe9ad1a427d102c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来建构一个不一样的材料吧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植物是不是渴了，来给它们浇浇水吧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568586dcfc7531027335eec508bba5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68586dcfc7531027335eec508bba5c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a3d1d4e4284a646407215471e5144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3d1d4e4284a646407215471e51446d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一起来试试这个交通棋吧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动物园里有什么，来添加一些建筑吧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中午吃的是肥牛金针菇、青菜、紫米饭！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今天大多数小朋友都光盘啦，希望张悦威小朋友不要挑食，多吃蔬菜才能营养均衡哦。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：今天所有的小朋友都入睡！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2.今天补上延时班请3:35来园接幼儿。</w:t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3.今天发放了一张调查表，请大家以图文结合的方式进行记录下周一带来幼儿园。</w:t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4.下周请幼儿带一根跳绳来幼儿园。</w:t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5.下周轮到我们班喂养鸡群，大家可以带一些菜叶子供幼儿喂养哦。谢谢配合！</w:t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JmZTY1OWIyN2VlNTNjYTgxNmUxNzY3MGQwZTYyMTJmMCIsInVzZXJDb3VudCI6Mn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1F6A1AB0"/>
    <w:rsid w:val="26EA6C9B"/>
    <w:rsid w:val="27CC1ABA"/>
    <w:rsid w:val="27FA4F9E"/>
    <w:rsid w:val="287651B5"/>
    <w:rsid w:val="339711AF"/>
    <w:rsid w:val="34FE402F"/>
    <w:rsid w:val="35AA570B"/>
    <w:rsid w:val="3838457E"/>
    <w:rsid w:val="3AE2207F"/>
    <w:rsid w:val="3E9E109F"/>
    <w:rsid w:val="41BB5291"/>
    <w:rsid w:val="471B5F8A"/>
    <w:rsid w:val="47E809DE"/>
    <w:rsid w:val="48185562"/>
    <w:rsid w:val="484715F8"/>
    <w:rsid w:val="4D412856"/>
    <w:rsid w:val="4D9670BD"/>
    <w:rsid w:val="52D367DA"/>
    <w:rsid w:val="545437F9"/>
    <w:rsid w:val="55674105"/>
    <w:rsid w:val="55F0489E"/>
    <w:rsid w:val="588558E1"/>
    <w:rsid w:val="5C490534"/>
    <w:rsid w:val="5D847D1F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530</Words>
  <Characters>541</Characters>
  <Lines>1</Lines>
  <Paragraphs>1</Paragraphs>
  <TotalTime>11</TotalTime>
  <ScaleCrop>false</ScaleCrop>
  <LinksUpToDate>false</LinksUpToDate>
  <CharactersWithSpaces>545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2024-10-26T10:05:54Z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2F8B907111A14A2CAE3C6775730E1248_13</vt:lpwstr>
  </property>
</Properties>
</file>