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三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焦云舒、高羽安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中午回家吃饭。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753F61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6FED34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1977390</wp:posOffset>
                </wp:positionV>
                <wp:extent cx="2088515" cy="889000"/>
                <wp:effectExtent l="4445" t="4445" r="15240" b="825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1435" y="5160010"/>
                          <a:ext cx="2088515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6D5B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张一嘉和张嘉辰在玩猜猜我是谁，张漪乐在玩多米诺骨牌，王紫妍和李兴琪在玩小小外卖员和动物大酒店。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35pt;margin-top:155.7pt;height:70pt;width:164.45pt;z-index:251659264;mso-width-relative:page;mso-height-relative:page;" fillcolor="#FFFFFF [3201]" filled="t" stroked="t" coordsize="21600,21600" o:gfxdata="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MgVlr3VAAAACQEAAA8AAAAAAAAAAQAgAAAAIgAAAGRycy9kb3ducmV2LnhtbFBLAQIUABQA&#10;AAAIAIdO4kBp4d1EZQIAAMMEAAAOAAAAAAAAAAEAIAAAACQ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016D5B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张一嘉和张嘉辰在玩猜猜我是谁，张漪乐在玩多米诺骨牌，王紫妍和李兴琪在玩小小外卖员和动物大酒店。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97D1C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2985135</wp:posOffset>
                </wp:positionH>
                <wp:positionV relativeFrom="paragraph">
                  <wp:posOffset>11430</wp:posOffset>
                </wp:positionV>
                <wp:extent cx="2088515" cy="487045"/>
                <wp:effectExtent l="4445" t="4445" r="15240" b="1651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7157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赵希羽在自制图书，李伊一、朱琪玥在阅读绘本。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5.05pt;margin-top:0.9pt;height:38.35pt;width:164.45pt;z-index:251661312;mso-width-relative:page;mso-height-relative:page;" fillcolor="#FFFFFF [3201]" filled="t" stroked="t" coordsize="21600,21600" o:gfxdata="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IAg2BtUAAAAI&#10;AQAADwAAAAAAAAABACAAAAAiAAAAZHJzL2Rvd25yZXYueG1sUEsBAhQAFAAAAAgAh07iQBcNL2p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F87157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赵希羽在自制图书，李伊一、朱琪玥在阅读绘本。</w:t>
                      </w:r>
                    </w:p>
                  </w:txbxContent>
                </v:textbox>
              </v:shape>
            </w:pict>
          </mc:Fallback>
        </mc:AlternateContent>
      </w:r>
    </w:p>
    <w:p w14:paraId="2DCBF2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F804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85352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AF45B3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B1F62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3016250</wp:posOffset>
                </wp:positionH>
                <wp:positionV relativeFrom="paragraph">
                  <wp:posOffset>1969770</wp:posOffset>
                </wp:positionV>
                <wp:extent cx="2088515" cy="519430"/>
                <wp:effectExtent l="5080" t="4445" r="14605" b="952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519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杨佳伊、陈艺萱、郭煜霖和夏天一在智高墙拼搭。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5pt;margin-top:155.1pt;height:40.9pt;width:164.45pt;z-index:251662336;mso-width-relative:page;mso-height-relative:page;" fillcolor="#FFFFFF [3201]" filled="t" stroked="t" coordsize="21600,21600" o:gfxdata="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s11l&#10;rtgAAAALAQAADwAAAAAAAAABACAAAAAiAAAAZHJzL2Rvd25yZXYueG1sUEsBAhQAFAAAAAgAh07i&#10;QHK6ZY9bAgAAuQ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杨佳伊、陈艺萱、郭煜霖和夏天一在智高墙拼搭。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1978025</wp:posOffset>
                </wp:positionV>
                <wp:extent cx="2088515" cy="708660"/>
                <wp:effectExtent l="4445" t="4445" r="15240" b="1079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708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91A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罗景宸、邵崔钰在拼乐高，秦修诚和宋恬恬在玩磁力片，贺健宸和郭颜睿在地面建构。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.75pt;margin-top:155.75pt;height:55.8pt;width:164.45pt;z-index:251660288;mso-width-relative:page;mso-height-relative:page;" fillcolor="#FFFFFF [3201]" filled="t" stroked="t" coordsize="21600,21600" o:gfxdata="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qNXe&#10;GtcAAAAKAQAADwAAAAAAAAABACAAAAAiAAAAZHJzL2Rvd25yZXYueG1sUEsBAhQAFAAAAAgAh07i&#10;QG7tc3FcAgAAtw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E191A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罗景宸、邵崔钰在拼乐高，秦修诚和宋恬恬在玩磁力片，贺健宸和郭颜睿在地面建构。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A2D7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039D31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EF42B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1F624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56D5C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135C6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064EA8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E574D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546000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27C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28575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张嘉辰、王凝音和杨梦露在万能工匠拼搭。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7pt;margin-top:2.25pt;height:38.35pt;width:164.45pt;z-index:251664384;mso-width-relative:page;mso-height-relative:page;" fillcolor="#FFFFFF [3201]" filled="t" stroked="t" coordsize="21600,21600" o:gfxdata="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OTAZGdUAAAAI&#10;AQAADwAAAAAAAAABACAAAAAiAAAAZHJzL2Rvd25yZXYueG1sUEsBAhQAFAAAAAgAh07iQM7oRHV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张嘉辰、王凝音和杨梦露在万能工匠拼搭。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151130</wp:posOffset>
                </wp:positionH>
                <wp:positionV relativeFrom="paragraph">
                  <wp:posOffset>34290</wp:posOffset>
                </wp:positionV>
                <wp:extent cx="2088515" cy="878840"/>
                <wp:effectExtent l="4445" t="4445" r="15240" b="571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878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6356F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梁沐棉和徐佳禾在拼搭自然材料，左轶萱在画石头画，肖尧和秦苏安在制作太空泥，陈竞泽在画小汽车。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9pt;margin-top:2.7pt;height:69.2pt;width:164.45pt;z-index:251663360;mso-width-relative:page;mso-height-relative:page;" fillcolor="#FFFFFF [3201]" filled="t" stroked="t" coordsize="21600,21600" o:gfxdata="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/Njv99UA&#10;AAAIAQAADwAAAAAAAAABACAAAAAiAAAAZHJzL2Rvd25yZXYueG1sUEsBAhQAFAAAAAgAh07iQCr4&#10;nspbAgAAuQ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6356F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梁沐棉和徐佳禾在拼搭自然材料，左轶萱在画石头画，肖尧和秦苏安在制作太空泥，陈竞泽在画小汽车。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7994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4735C0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6286B2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91F26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C26E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E97D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25093620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24.10.23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  <w:bookmarkStart w:id="0" w:name="_GoBack"/>
            <w:bookmarkEnd w:id="0"/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9EFDA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FE250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CB1572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5396D"/>
    <w:rsid w:val="455226EB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8CB6C40"/>
    <w:rsid w:val="690D615B"/>
    <w:rsid w:val="692F64ED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965</Words>
  <Characters>980</Characters>
  <Lines>1</Lines>
  <Paragraphs>1</Paragraphs>
  <TotalTime>8</TotalTime>
  <ScaleCrop>false</ScaleCrop>
  <LinksUpToDate>false</LinksUpToDate>
  <CharactersWithSpaces>1011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2024-10-23T04:49:27Z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AE337BEFD7EB43818C465F10F6049993_13</vt:lpwstr>
  </property>
  <property fmtid="{D5CDD505-2E9C-101B-9397-08002B2CF9AE}" pid="5" name="commondata">
    <vt:lpwstr>eyJjb3VudCI6MiwiaGRpZCI6IjRlZDA0ZWVlNTFiN2U0MDhlODkyYzU1MjA5OWM2NWJkIiwidXNlckNvdW50IjoyfQ==</vt:lpwstr>
  </property>
</Properties>
</file>