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2024.10.21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/>
          <w:b/>
          <w:bCs/>
          <w:sz w:val="24"/>
          <w:szCs w:val="24"/>
          <w:lang w:val="en-US" w:eastAsia="zh-CN"/>
        </w:rPr>
        <w:t>金色的秋天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今天全勤。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二、集体活动《美术：漂亮的民族服饰》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auto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这是一节偏科学和语言的综合活动。秋高气爽，硕果累累，又是一个丰收的季节，秋季是一年四季的第三季，由夏季到冬季的过渡季。随着秋季的气温逐渐下降，天气变得阴冷多雨，有时由于昼夜温差大，会出现露或霜。秋季有着明显的季节特征，秋天的落叶、秋天成熟的水果、庄稼，秋天开放的花卉等。于是幼儿回家寻找并记录自己发现的秋天的特征，在活动中用完整、连贯的语言根据记录向大家介绍自己的调查发现，发展幼儿的语言表达能力，加深对秋天的认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u w:val="single"/>
          <w:lang w:val="en-US" w:eastAsia="zh-CN"/>
        </w:rPr>
        <w:t>丁曼婷、王诺婉、申晓文、冯欣、谭沁、章昕媛、徐筱晞、李慕妍、郑书韵、蒋翊晗、李璟睿、王知霖、徐梓赫、谌睿、许诺言、王楷博、徐诺、刘锦宥、黄梓宸、魏锦宸、梁峻晰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用较连贯、清楚的语言表述秋天的主要特征，加深了对秋天的认识。</w:t>
      </w:r>
      <w:r>
        <w:rPr>
          <w:rFonts w:hint="eastAsia" w:ascii="宋体" w:hAnsi="宋体" w:eastAsia="宋体" w:cs="宋体"/>
          <w:b w:val="0"/>
          <w:bCs w:val="0"/>
          <w:highlight w:val="none"/>
          <w:u w:val="single"/>
          <w:lang w:val="en-US" w:eastAsia="zh-CN"/>
        </w:rPr>
        <w:t>张奕涵、徐佳伊、阴少帅、胡奕可、杨易、王若鑫、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小朋友也能</w:t>
      </w:r>
      <w:r>
        <w:rPr>
          <w:rFonts w:hint="eastAsia" w:ascii="宋体" w:hAnsi="宋体" w:eastAsia="宋体" w:cs="宋体"/>
          <w:szCs w:val="21"/>
        </w:rPr>
        <w:t>积极、大胆地与同伴交流，</w:t>
      </w:r>
      <w:r>
        <w:rPr>
          <w:rFonts w:hint="eastAsia" w:ascii="宋体" w:hAnsi="宋体" w:eastAsia="宋体" w:cs="宋体"/>
          <w:szCs w:val="21"/>
          <w:lang w:val="en-US" w:eastAsia="zh-CN"/>
        </w:rPr>
        <w:t>通过小组讨论，学会用数字、图画、图表等方式合作记录</w:t>
      </w:r>
      <w:r>
        <w:rPr>
          <w:rFonts w:hint="eastAsia" w:ascii="宋体" w:hAnsi="宋体" w:cs="宋体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也希望</w:t>
      </w:r>
      <w:r>
        <w:rPr>
          <w:rFonts w:hint="eastAsia" w:ascii="宋体" w:hAnsi="宋体" w:eastAsia="宋体" w:cs="宋体"/>
          <w:b w:val="0"/>
          <w:bCs w:val="0"/>
          <w:highlight w:val="none"/>
          <w:u w:val="single"/>
          <w:lang w:val="en-US" w:eastAsia="zh-CN"/>
        </w:rPr>
        <w:t>周艺天、王秋瑶、宗韫玉、吴文欣、张悦威、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小朋友能坐端正，积极加入交流讨论，相信你会收获更多本领。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今天在后操场进行了户外混班活动，孩子们能够自主进行游戏，其中周艺天、魏锦宸、刘锦宥、杨易、黄梓宸小朋友在老师的提醒下能够控制好音量，积极参与到活动中，在老师的提醒下能够及时补充水分！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2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2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2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2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-33655</wp:posOffset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2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2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" name="图片 1" descr="8879d67b86dc6e3a6997e424ab45d7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879d67b86dc6e3a6997e424ab45d7e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f23890eb8a73bde330a3cfd93ecc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23890eb8a73bde330a3cfd93ecc21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我们来看看下一步是怎么折的呢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周围的建筑还有哪些来丰富一下吧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a850e36d6b0e0d8f767148e8ad611f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850e36d6b0e0d8f767148e8ad611f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810b0e07bcffddb6ccde8a18c80ec5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10b0e07bcffddb6ccde8a18c80ec5b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小心观察周围动物棋子，在下一步吧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我的机器人是可以变换造型的哦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920771273a93265c40db3ca50e0f98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20771273a93265c40db3ca50e0f981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e8261d33a0a161f120cabaf84483cc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8261d33a0a161f120cabaf84483cc9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把书里喜欢的内容画下来吧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轨道很长，小球能不能滚到终点呢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中午吃的是玉米片饭、百叶卷肉、蚝油生菜、芙蓉山药汤！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今天大多数小朋友都光盘啦，希望吴文欣、蒋翊晗、许诺言小朋友吃饭速度要稍微加快一些哦。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：今天张悦威、蒋翊晗未入睡，希望你们能自主进行午睡，保证一定的睡眠有助于我们的身体成长哦！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1.天气温度骤降，请大家关注幼儿身体情况并及时告知老师哦！</w:t>
      </w:r>
    </w:p>
    <w:p>
      <w:pPr>
        <w:jc w:val="both"/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gsImhkaWQiOiJmZTY1OWIyN2VlNTNjYTgxNmUxNzY3MGQwZTYyMTJmMCIsInVzZXJDb3VudCI6MX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26EA6C9B"/>
    <w:rsid w:val="27CC1ABA"/>
    <w:rsid w:val="27FA4F9E"/>
    <w:rsid w:val="287651B5"/>
    <w:rsid w:val="339711AF"/>
    <w:rsid w:val="34FE402F"/>
    <w:rsid w:val="35AA570B"/>
    <w:rsid w:val="3838457E"/>
    <w:rsid w:val="3AE2207F"/>
    <w:rsid w:val="3E9E109F"/>
    <w:rsid w:val="41BB5291"/>
    <w:rsid w:val="47E809DE"/>
    <w:rsid w:val="48185562"/>
    <w:rsid w:val="484715F8"/>
    <w:rsid w:val="4D412856"/>
    <w:rsid w:val="52D367DA"/>
    <w:rsid w:val="55674105"/>
    <w:rsid w:val="55F0489E"/>
    <w:rsid w:val="588558E1"/>
    <w:rsid w:val="5C490534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757</Words>
  <Characters>772</Characters>
  <Lines>1</Lines>
  <Paragraphs>1</Paragraphs>
  <TotalTime>13</TotalTime>
  <ScaleCrop>false</ScaleCrop>
  <LinksUpToDate>false</LinksUpToDate>
  <CharactersWithSpaces>776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2024-10-21T13:47:54Z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9DCEE76DFA894891B7F2419CE204D43E_13</vt:lpwstr>
  </property>
</Properties>
</file>