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21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今天我们共17人来园，3人请假。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赵天瑞、许晨依、魏书宇、程桢雯、郭慕芸、李宇航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能主动将水杯带绕好后，放在水杯车上。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任俊晟、冯逸凡、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马筱萌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庄溢、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王韵涵，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等小朋友带来了周末收集的树叶。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早晨吃点心时，大部分小朋友都知道要先洗手，吃心时也能够做到安静的一口一口吃。</w:t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2" name="图片 2" descr="085f5b8f6ce6909ed06da6f251784e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85f5b8f6ce6909ed06da6f251784e4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32000" cy="1524000"/>
                  <wp:effectExtent l="0" t="0" r="0" b="0"/>
                  <wp:docPr id="3" name="图片 3" descr="9862e8c88266b1f2165edf8dd6e2079a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862e8c88266b1f2165edf8dd6e2079a_7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32000" cy="1524000"/>
                  <wp:effectExtent l="0" t="0" r="0" b="0"/>
                  <wp:docPr id="5" name="图片 5" descr="326bd59b9ea5bd15f4f6f882993d8f4d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26bd59b9ea5bd15f4f6f882993d8f4d_7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在中操场进行了户外活动，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徐佑恒、韩泽霖、李宇航、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冯逸凡、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马筱萌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庄溢、任俊晟、王韵涵，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等小朋友在平衡区的游戏中，能和同伴一起游戏。在活动中大部分小朋友记得及时的擦汗、补充水分。</w:t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7" name="图片 7" descr="275979a1b73d5ca13d028536aabaaf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75979a1b73d5ca13d028536aabaaf9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32000" cy="1524000"/>
                  <wp:effectExtent l="0" t="0" r="0" b="0"/>
                  <wp:docPr id="8" name="图片 8" descr="947dfbd58478239e0c44bbc7087e76bd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47dfbd58478239e0c44bbc7087e76bd_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32000" cy="1524000"/>
                  <wp:effectExtent l="0" t="0" r="0" b="0"/>
                  <wp:docPr id="9" name="图片 9" descr="84e1ba59e6c19393320582f7976e343b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4e1ba59e6c19393320582f7976e343b_7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4" name="图片 14" descr="356747a5d03a653bef4e5b0ef6c6ee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56747a5d03a653bef4e5b0ef6c6ee9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32000" cy="1524000"/>
                  <wp:effectExtent l="0" t="0" r="0" b="0"/>
                  <wp:docPr id="12" name="图片 12" descr="57d35fb662834a19a08c45d7c1e309be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7d35fb662834a19a08c45d7c1e309be_7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32000" cy="1524000"/>
                  <wp:effectExtent l="0" t="0" r="0" b="0"/>
                  <wp:docPr id="13" name="图片 13" descr="546c5430028add114294329f9d73cdfb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46c5430028add114294329f9d73cdfb_7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bidi w:val="0"/>
        <w:ind w:firstLine="640" w:firstLineChars="200"/>
        <w:jc w:val="left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在今天的区域游戏中我们小朋友都能根据自己选择的区域，进行游戏。孩子们能够区分好什么时进区牌，什么是选区牌，按照自己的计划进行游戏。</w:t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6" name="图片 16" descr="6546d89d64341d97fe7a9b4e1f8bd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546d89d64341d97fe7a9b4e1f8bd5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7" name="图片 17" descr="94efe572f7f976f6a578c3a3e08c2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4efe572f7f976f6a578c3a3e08c289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8" name="图片 18" descr="0cad03ede89cbf884cbd8776d49533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cad03ede89cbf884cbd8776d495334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综合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我看到的秋天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 w:bidi="ar-SA"/>
        </w:rPr>
        <w:t>。</w:t>
      </w:r>
      <w:r>
        <w:rPr>
          <w:rFonts w:hint="eastAsia" w:ascii="宋体" w:hAnsi="宋体" w:cs="Tahoma"/>
          <w:color w:val="000000"/>
          <w:kern w:val="0"/>
          <w:sz w:val="24"/>
          <w:szCs w:val="24"/>
        </w:rPr>
        <w:t>随着季节的交替，天气逐渐转凉，秋天已然来到了我们的身边。树林变得多姿多彩，呈现出五彩的颜色，有的树叶逐渐从树上往下掉；许多水果成熟了，孩子们吃到了各种各样的水果；菊花开放，色彩斑斓；田野里的水稻成熟了，变得金黄一片；萝卜、豆类等农作物也成熟了，农民在忙着收获呢。孩子们的穿着也有变化，都穿上了秋衣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朱圣庆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、马筱萌、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、徐佑恒、南羽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晞、王韵涵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能</w:t>
      </w:r>
      <w:r>
        <w:rPr>
          <w:rFonts w:hint="eastAsia" w:ascii="宋体" w:hAnsi="宋体"/>
          <w:sz w:val="24"/>
          <w:szCs w:val="24"/>
        </w:rPr>
        <w:t>感受秋天美丽的景象，体验丰收的秋天带来的快乐和喜悦。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韩泽霖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徐佑恒、赵天睿、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鞠奕鸿，</w:t>
      </w:r>
      <w:r>
        <w:rPr>
          <w:rFonts w:hint="eastAsia" w:ascii="宋体" w:hAnsi="宋体"/>
          <w:sz w:val="24"/>
          <w:szCs w:val="24"/>
        </w:rPr>
        <w:t>愿意大胆表述自己对秋天的认识。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189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735"/>
        <w:gridCol w:w="25"/>
        <w:gridCol w:w="927"/>
        <w:gridCol w:w="1322"/>
        <w:gridCol w:w="929"/>
      </w:tblGrid>
      <w:tr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506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322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322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  <w:bookmarkStart w:id="0" w:name="_GoBack"/>
            <w:bookmarkEnd w:id="0"/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吃得太快</w:t>
            </w:r>
          </w:p>
        </w:tc>
        <w:tc>
          <w:tcPr>
            <w:tcW w:w="760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2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入睡晚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1.安全平台上的内容记得完成。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2.天气转凉，小朋友们可以带上薄外套。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3.带到幼儿园的水杯中，请放上温开水，注意水温不能太高哦！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140970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7FDBCF"/>
    <w:rsid w:val="1AE8027C"/>
    <w:rsid w:val="1C11478D"/>
    <w:rsid w:val="1C2213A3"/>
    <w:rsid w:val="1D1B4DD6"/>
    <w:rsid w:val="1EF22D41"/>
    <w:rsid w:val="1FBF3BF4"/>
    <w:rsid w:val="206936D5"/>
    <w:rsid w:val="214E09D6"/>
    <w:rsid w:val="2164721B"/>
    <w:rsid w:val="21CB6D00"/>
    <w:rsid w:val="21FD7975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1F737F6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3D1F263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72B89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B7FE6C9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9F895A"/>
    <w:rsid w:val="DFD50F81"/>
    <w:rsid w:val="DFDDB07B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EFD960BC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EF6B32"/>
    <w:rsid w:val="FDFB2B31"/>
    <w:rsid w:val="FDFF5E44"/>
    <w:rsid w:val="FE751621"/>
    <w:rsid w:val="FEEF0572"/>
    <w:rsid w:val="FEFD0C6D"/>
    <w:rsid w:val="FEFFD42C"/>
    <w:rsid w:val="FF2FB26B"/>
    <w:rsid w:val="FF47FF52"/>
    <w:rsid w:val="FFA74C52"/>
    <w:rsid w:val="FFB287E9"/>
    <w:rsid w:val="FFBF6ECA"/>
    <w:rsid w:val="FFCF06E2"/>
    <w:rsid w:val="FFEEE1F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2021-05-05T11:17:00Z</dcterms:created>
  <dc:creator>yixuange</dc:creator>
  <cp:lastModifiedBy>青柠</cp:lastModifiedBy>
  <cp:lastPrinted>2023-02-28T07:53:00Z</cp:lastPrinted>
  <dcterms:modified xsi:type="dcterms:W3CDTF">2024-10-21T22:07:23Z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