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二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雨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19人，3人请假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鲜牛奶、南瓜、多样饼干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小米饭、鸦片鱼、娃娃菜炒面筋、番茄肉丝</w:t>
      </w:r>
      <w:bookmarkStart w:id="1" w:name="_GoBack"/>
      <w:bookmarkEnd w:id="1"/>
      <w:r>
        <w:rPr>
          <w:rFonts w:hint="eastAsia" w:asciiTheme="minorEastAsia" w:hAnsiTheme="minorEastAsia" w:cstheme="minorEastAsia"/>
          <w:lang w:val="en-US" w:eastAsia="zh-CN"/>
        </w:rPr>
        <w:t>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◎午点：芝麻汤圆。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◎水果：柚子、冬枣。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A672A7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0A403C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FC5A60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F20404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34CF5D5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3780" w:firstLineChars="1800"/>
        <w:jc w:val="both"/>
        <w:rPr>
          <w:rFonts w:hint="default" w:ascii="宋体" w:hAnsi="宋体" w:eastAsia="宋体" w:cs="Kaiti SC Bold"/>
          <w:szCs w:val="21"/>
          <w:lang w:val="en-US" w:eastAsia="zh-CN"/>
        </w:rPr>
      </w:pPr>
    </w:p>
    <w:tbl>
      <w:tblPr>
        <w:tblStyle w:val="7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5F3C0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4C96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1692775551" name="图片 1692775551" descr="D:/Desktop/1015/IMG_3372.JPGIMG_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775551" name="图片 1692775551" descr="D:/Desktop/1015/IMG_3372.JPGIMG_337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01848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1942535042" name="图片 1942535042" descr="D:/Desktop/1015/IMG_3370.JPGIMG_3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535042" name="图片 1942535042" descr="D:/Desktop/1015/IMG_3370.JPGIMG_33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7DA5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4EF8DFB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437AA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252A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2" name="图片 2" descr="D:/Desktop/1015/IMG_3374.JPGIMG_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1015/IMG_3374.JPGIMG_33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F9ECC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3" name="图片 3" descr="D:/Desktop/1015/IMG_3379.JPG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1015/IMG_3379.JPGIMG_33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F1EE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7EEF8D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2891F54C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E85EAAA">
      <w:pPr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</w:p>
    <w:p w14:paraId="22F2396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16027AAA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64E572E4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 w14:paraId="32F08C86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今天我们开展的是社会活动《我的家乡常州》，</w:t>
      </w:r>
      <w:r>
        <w:rPr>
          <w:rFonts w:hint="eastAsia" w:ascii="宋体" w:hAnsi="宋体"/>
          <w:szCs w:val="21"/>
        </w:rPr>
        <w:t>常州是一座有着3200多年左右历史的文化古城，其境内风景名胜、历史古迹较多，有春秋淹城、文笔塔、天宁寺等，常州特产有萝卜干、麻糕、芝麻糖、银丝面等。多年来常州建筑业和旅游业各方面的发展都很快，建设速度突飞猛进，双子楼、传媒大厦等建筑物，中华恐龙园、嬉戏谷等主题公园和天目湖、南山、太湖湾等自然风景区远近闻名， BRT、环城高架等建设使常州的交通更加便利。本次活动主要通过观看图片和互相分享交流经验的方式，让孩子们了解常州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066FC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 w14:paraId="5D36022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4" name="图片 4" descr="D:/Desktop/1015/IMG_3386.JPGIMG_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1015/IMG_3386.JPGIMG_33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195C10C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5" name="图片 5" descr="D:/Desktop/1015/IMG_3387.JPGIMG_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1015/IMG_3387.JPGIMG_33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E86F7D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2513E987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9673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 w14:paraId="57A17D39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139065</wp:posOffset>
                  </wp:positionV>
                  <wp:extent cx="1962785" cy="1472565"/>
                  <wp:effectExtent l="0" t="0" r="5715" b="635"/>
                  <wp:wrapNone/>
                  <wp:docPr id="6" name="图片 6" descr="D:/Desktop/1015/IMG_3397.JPGIMG_3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1015/IMG_3397.JPGIMG_33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A9AB828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150495</wp:posOffset>
                  </wp:positionV>
                  <wp:extent cx="1962785" cy="1472565"/>
                  <wp:effectExtent l="0" t="0" r="5715" b="635"/>
                  <wp:wrapNone/>
                  <wp:docPr id="7" name="图片 7" descr="D:/Desktop/1015/IMG_3400.JPGIMG_3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Desktop/1015/IMG_3400.JPGIMG_34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135648">
      <w:pPr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64CBCA77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p w14:paraId="10CF59C1"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★最近由于早晚温差较大，家长们可以来离园路上给孩子披一件外套哦。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0LCJoZGlkIjoiODAxMWQ4YjE4YjhhMmJmYmEwNjAwZGVkYTYzMzY2OWEiLCJ1c2VyQ291bnQiOjExM3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AD2AA8"/>
    <w:rsid w:val="05B37EFF"/>
    <w:rsid w:val="05C80BF6"/>
    <w:rsid w:val="06302B36"/>
    <w:rsid w:val="06393E01"/>
    <w:rsid w:val="077500D2"/>
    <w:rsid w:val="07FD1BB0"/>
    <w:rsid w:val="084F532E"/>
    <w:rsid w:val="091266F1"/>
    <w:rsid w:val="0AEC04E6"/>
    <w:rsid w:val="0B304E79"/>
    <w:rsid w:val="0B3F483C"/>
    <w:rsid w:val="0BB00FE0"/>
    <w:rsid w:val="0C777CEA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BB856FE"/>
    <w:rsid w:val="2BD769B8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8069B9"/>
    <w:rsid w:val="33CB036F"/>
    <w:rsid w:val="33ED30E0"/>
    <w:rsid w:val="345B4388"/>
    <w:rsid w:val="34993D92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0F268A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3E61CA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86E02D0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FA049F"/>
    <w:rsid w:val="71083D55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741</Words>
  <Characters>768</Characters>
  <Lines>1</Lines>
  <Paragraphs>1</Paragraphs>
  <TotalTime>225</TotalTime>
  <ScaleCrop>false</ScaleCrop>
  <LinksUpToDate>false</LinksUpToDate>
  <CharactersWithSpaces>783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2024-06-18T23:36:00Z</cp:lastPrinted>
  <dcterms:modified xsi:type="dcterms:W3CDTF">2024-10-15T08:44:14Z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C0A483247B68497F84172DCDA1386AEE_13</vt:lpwstr>
  </property>
  <property fmtid="{D5CDD505-2E9C-101B-9397-08002B2CF9AE}" pid="5" name="commondata">
    <vt:lpwstr>eyJjb3VudCI6NywiaGRpZCI6IjgwMTFkOGIxOGI4YTJiZmJhMDYwMGRlZGE2MzM2NjlhIiwidXNlckNvdW50Ijo3fQ==</vt:lpwstr>
  </property>
</Properties>
</file>