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93A2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 w14:paraId="3682CD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2024.10.11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 w14:paraId="38597A38"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自信的中国人</w:t>
      </w:r>
    </w:p>
    <w:p w14:paraId="4ED5737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 w14:paraId="5C57F5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今天1位小朋友请假，其他人均到园。</w:t>
      </w:r>
    </w:p>
    <w:p w14:paraId="337E0B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 w14:paraId="1D20B9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二、集体活动《音乐：小格桑第二课时》</w:t>
      </w:r>
    </w:p>
    <w:p w14:paraId="7A3210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auto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kern w:val="0"/>
          <w:szCs w:val="21"/>
          <w:lang w:val="en-US" w:eastAsia="zh-CN"/>
        </w:rPr>
        <w:t>在这次活动中，主要引导幼儿学习藏族的基本舞步：单靠步、退踏步，体验藏族舞的风格，感受跳藏族舞的乐趣。</w:t>
      </w:r>
    </w:p>
    <w:p w14:paraId="51B1E3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kern w:val="0"/>
          <w:szCs w:val="21"/>
          <w:u w:val="single"/>
        </w:rPr>
        <w:t>王若鑫、张悦威、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lang w:val="en-US" w:eastAsia="zh-CN"/>
        </w:rPr>
        <w:t>能够勇敢到大家面前表现自己对藏族舞动作的理解；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u w:val="single"/>
          <w:lang w:val="en-US" w:eastAsia="zh-CN"/>
        </w:rPr>
        <w:t>徐佳伊、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u w:val="single"/>
        </w:rPr>
        <w:t>丁曼婷、王秋瑶、刘锦宥、黄梓宸、李慕妍、郑书韵、胡奕可、杨易、李璟睿、王诺婉、冯欣、章昕媛、张奕涵、徐筱晞、蒋翊晗、许诺言、魏锦宸、阴少帅、周艺天、申晓文、宗韫玉、谭沁、徐梓赫、谌睿、王楷博、王知霖、梁峻晰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lang w:val="en-US" w:eastAsia="zh-CN"/>
        </w:rPr>
        <w:t>小朋友也能够积极参与到律动活动中，大胆展示自己的舞姿；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u w:val="single"/>
        </w:rPr>
        <w:t>吴文欣、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lang w:val="en-US" w:eastAsia="zh-CN"/>
        </w:rPr>
        <w:t>小朋友也要积极大胆一些哦！</w:t>
      </w:r>
    </w:p>
    <w:p w14:paraId="0D4485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22d52b085fbad3471b19681d0f32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2d52b085fbad3471b19681d0f3218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35aa4b7c554e15b29e390d83b2e0a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5aa4b7c554e15b29e390d83b2e0ab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fab516fa7a97caa5401958daa1585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b516fa7a97caa5401958daa15850b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7" name="图片 7" descr="922ba6fc7290b8f7283aa7d174af7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22ba6fc7290b8f7283aa7d174af73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D2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b/>
          <w:bCs/>
          <w:lang w:val="en-US" w:eastAsia="zh-CN"/>
        </w:rPr>
      </w:pPr>
    </w:p>
    <w:p w14:paraId="4F77F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E1E7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6FF7D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" name="图片 1" descr="d503ec10eb4eb80efe4fa3ffee3039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503ec10eb4eb80efe4fa3ffee30392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0C6EF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14ea9b3f8ac0b341dda8e8c91de69b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4ea9b3f8ac0b341dda8e8c91de69b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B50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9F959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五子棋也很有意思哦</w:t>
            </w:r>
          </w:p>
        </w:tc>
        <w:tc>
          <w:tcPr>
            <w:tcW w:w="4261" w:type="dxa"/>
          </w:tcPr>
          <w:p w14:paraId="4FB3BD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参考不一样的方式进行建构吧</w:t>
            </w:r>
          </w:p>
        </w:tc>
      </w:tr>
      <w:tr w14:paraId="10801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AB287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8644b8962fe2d3921559e1cb5ed860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644b8962fe2d3921559e1cb5ed8601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759617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90025bbd2ec5761114facac8ed48d2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0025bbd2ec5761114facac8ed48d2e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A5B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66A5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斗兽棋上一决高下</w:t>
            </w:r>
          </w:p>
        </w:tc>
        <w:tc>
          <w:tcPr>
            <w:tcW w:w="4261" w:type="dxa"/>
          </w:tcPr>
          <w:p w14:paraId="040286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彩泥组合在一起制作出美味的蛋糕</w:t>
            </w:r>
          </w:p>
        </w:tc>
      </w:tr>
      <w:tr w14:paraId="168DA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FA3B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8500f0fdd524e13f2d28547521edaa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500f0fdd524e13f2d28547521edaa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00BC74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ef738d5bf3bc1739956f6186adb764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f738d5bf3bc1739956f6186adb764c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23B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5485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多种组合垒高的方式搭出了不一样的高楼哦</w:t>
            </w:r>
          </w:p>
        </w:tc>
        <w:tc>
          <w:tcPr>
            <w:tcW w:w="4261" w:type="dxa"/>
          </w:tcPr>
          <w:p w14:paraId="248E0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轨道也能玩出新花样</w:t>
            </w:r>
          </w:p>
        </w:tc>
      </w:tr>
    </w:tbl>
    <w:p w14:paraId="10C3F5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四、户外活动</w:t>
      </w:r>
    </w:p>
    <w:p w14:paraId="685F2C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今天在中操场进行了户外混班活动，孩子们有的在足球区挥洒汗水，有的在钻爬跳跃区游戏，有的挑战了有一定高度的单杠组合游戏，在老师的提醒下能够及时补充水分！</w:t>
      </w: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EE59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9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9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9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9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9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9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6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 w14:paraId="616E81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中午吃的是紫米饭、红烧鸡腿、莴苣丝炒胡萝卜丝、豆腐羹！</w:t>
      </w:r>
    </w:p>
    <w:p w14:paraId="5224D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今天大多数小朋友都光盘啦，希望吴文欣、蒋翊晗、梁峻晰、魏锦宸、章昕媛等小朋友吃饭速度要稍微加快一些哦。</w:t>
      </w:r>
    </w:p>
    <w:p w14:paraId="66BE6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3145ED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C947CB"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1.天气温度骤降，请大家关注幼儿身体情况并及时告知老师哦！</w:t>
      </w:r>
    </w:p>
    <w:p w14:paraId="510B4ADF">
      <w:pPr>
        <w:spacing w:line="240" w:lineRule="auto"/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2.参加亲子游的家庭请联系班级老师，谢谢配合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！</w:t>
      </w:r>
    </w:p>
    <w:p w14:paraId="6B23FD3B"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UsImhkaWQiOiIwMDBkY2QxNzQ2ZjM2YTVjYWVmOTQ2YjMxOWYwNTYyYiIsInVzZXJDb3VudCI6MX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1D304905"/>
    <w:rsid w:val="27CC1ABA"/>
    <w:rsid w:val="27FA4F9E"/>
    <w:rsid w:val="287651B5"/>
    <w:rsid w:val="339711AF"/>
    <w:rsid w:val="35AA570B"/>
    <w:rsid w:val="3838457E"/>
    <w:rsid w:val="3AE2207F"/>
    <w:rsid w:val="3E9E109F"/>
    <w:rsid w:val="41BB5291"/>
    <w:rsid w:val="47E809DE"/>
    <w:rsid w:val="48185562"/>
    <w:rsid w:val="484715F8"/>
    <w:rsid w:val="4D412856"/>
    <w:rsid w:val="52D367DA"/>
    <w:rsid w:val="55674105"/>
    <w:rsid w:val="55F0489E"/>
    <w:rsid w:val="5C490534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751</Words>
  <Characters>762</Characters>
  <Lines>1</Lines>
  <Paragraphs>1</Paragraphs>
  <TotalTime>6</TotalTime>
  <ScaleCrop>false</ScaleCrop>
  <LinksUpToDate>false</LinksUpToDate>
  <CharactersWithSpaces>766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admin</cp:lastModifiedBy>
  <cp:lastPrinted>2024-09-23T11:32:00Z</cp:lastPrinted>
  <dcterms:modified xsi:type="dcterms:W3CDTF">2024-10-11T05:14:18Z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913289258C954B8F87C1A53C545806C9_13</vt:lpwstr>
  </property>
</Properties>
</file>