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2024.10.10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自信的中国人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今天2位小朋友请假，其他人均到园。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二、集体活动《音乐：小格桑》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</w:rPr>
        <w:t>这是一节音乐律动活动。小格桑是一首两拍子的藏族歌曲，曲风豪放，欢快活泼，本次活动主要是在感知歌曲《小格桑》的旋律及情绪的基础上，通过学习西藏舞的单靠步、退踏步、献哈达等基本动作来表现藏族歌曲的豪放情感和洒脱的曲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</w:rPr>
        <w:t>丁曼婷、王若鑫、王秋瑶、李慕妍、郑书韵、胡奕可、杨易、李璟睿、张悦威、刘锦宥、黄梓宸、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能够感受藏族歌曲欢快的节奏，并大胆举手表达自己的想法；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</w:rPr>
        <w:t>王诺婉、冯欣、章昕媛、张奕涵、徐筱晞、蒋翊晗、许诺言、魏锦宸、阴少帅、梁峻晰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小朋友也能够认真倾听，知道藏族人民的特色；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</w:rPr>
        <w:t>谌睿、申晓文、宗韫玉、谭沁、徐梓赫、吴文欣、周艺天、王楷博、王知霖、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小朋友在老师的提醒下能够坐端正，希望你们也能够积极主动参与到活动中，养成良好的学习习惯很重要哦！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462530" cy="1800225"/>
            <wp:effectExtent l="0" t="0" r="1270" b="317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6" name="图片 16" descr="c6bd237f2afdab1bdf35d8fc879d9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6bd237f2afdab1bdf35d8fc879d9a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22d4a700c1e39790e2877f466537f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2d4a700c1e39790e2877f466537f3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这里有数字调换了，我们想办法换一下位置吧。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下面的路线总是不满意，再来调整一下吧。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393904c4dfd6d8e120549460947fe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93904c4dfd6d8e120549460947fe7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a25a96636437dc3107608f44f4a519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25a96636437dc3107608f44f4a5194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我们用万能工匠拼搭了摩天轮，是不是很酷。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我们来进行斗兽棋决斗吧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7114eda420b4ab4702ab78f8abcbe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114eda420b4ab4702ab78f8abcbea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1" name="图片 21" descr="7604418da7791a55918d8ba8892218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604418da7791a55918d8ba8892218a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我们来比比谁先占据对方的领地吧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阿基米德很考验小朋友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今天在后操场进行了户外活动，有的进行小车骑行游戏，有的在轮胎竹桶上攀爬，还有的在空地上进行玩耍，还有的小朋友与栅栏外的小弟弟妹妹交流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lang w:val="en-US" w:eastAsia="zh-CN"/>
        </w:rPr>
        <w:t>，在老师的提醒下能够及时补充水分！</w:t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7" name="图片 27" descr="IMG_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8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21e4a79a70d2d9ebc808f8132be1b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e4a79a70d2d9ebc808f8132be1b4c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27a6e578a3cb9ef6fa3adde751c21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7a6e578a3cb9ef6fa3adde751c21cd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1330fbb53dd682f68a4200e3d2e1d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330fbb53dd682f68a4200e3d2e1d6d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8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8" name="图片 28" descr="IMG_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8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中午吃的是糙米饭、生瓜炒豆干、红烧猪肝炒茭白、青菜丸子菌菇汤！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今天大多数小朋友都光盘啦，希望吴文欣、蒋翊晗、梁峻晰、魏锦宸、等小朋友吃饭速度要稍微加快一些哦，张悦威小朋友吃饭时也要注意细嚼慢咽，掉落在桌上的米粒要及时捡到餐盘里哦。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1.天气温度骤降，请大家关注幼儿身体情况并及时告知老师哦！</w:t>
      </w:r>
    </w:p>
    <w:p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2.参加亲子游的家庭请联系班级老师，谢谢配合！</w:t>
      </w:r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QsImhkaWQiOiJmZTY1OWIyN2VlNTNjYTgxNmUxNzY3MGQwZTYyMTJmMCIsInVzZXJDb3VudCI6MX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27CC1ABA"/>
    <w:rsid w:val="27FA4F9E"/>
    <w:rsid w:val="287651B5"/>
    <w:rsid w:val="339711AF"/>
    <w:rsid w:val="3838457E"/>
    <w:rsid w:val="3AE2207F"/>
    <w:rsid w:val="3E9E109F"/>
    <w:rsid w:val="41BB5291"/>
    <w:rsid w:val="47E809DE"/>
    <w:rsid w:val="48185562"/>
    <w:rsid w:val="484715F8"/>
    <w:rsid w:val="4D412856"/>
    <w:rsid w:val="52D367DA"/>
    <w:rsid w:val="55674105"/>
    <w:rsid w:val="55F0489E"/>
    <w:rsid w:val="5C490534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659</Words>
  <Characters>668</Characters>
  <Lines>1</Lines>
  <Paragraphs>1</Paragraphs>
  <TotalTime>25</TotalTime>
  <ScaleCrop>false</ScaleCrop>
  <LinksUpToDate>false</LinksUpToDate>
  <CharactersWithSpaces>672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2024-10-10T11:46:14Z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9A4FB0C29C6C4C1CBE7743034D58E21E_13</vt:lpwstr>
  </property>
</Properties>
</file>