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自信的中国人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今天2位小朋友请假，其他人均到园。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二、集体活动《综合：祖国大家庭》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kern w:val="0"/>
          <w:szCs w:val="21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中国是一个多民族国家，一共有56个民族，其中有55个少数民族。每个民族都有自己的风俗习惯、生活方式和特点，他们的服饰也各不相同。本节活动通过引导幼儿观察欣赏少数民族的服装、舞蹈等特色活动，知道中国是一个多民族国家，并且能够了解这些民族的风俗习惯和民族特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胡奕可、蒋翊晗、杨易、王若鑫、王秋瑶、丁曼婷、徐佳伊、阴少帅、李璟睿、刘锦宥、黄梓宸、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了解中国有许多民族，有汉族、苗族、回族、维吾尔族、朝鲜族等56个民族，知道自己属于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汉族，并用完整的语言表达；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u w:val="single"/>
        </w:rPr>
        <w:t>宗韫玉、张奕涵、王诺婉、申晓文、冯欣、谭沁、章昕媛、徐筱晞、李慕妍、郑书韵、王知霖、徐梓赫、谌睿、许诺言、周艺天、张悦威、王楷博、吴文欣、魏锦宸、梁峻晰</w:t>
      </w: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在认真倾听，初步了解一些主要少数民族的风俗习惯、民族特点，并为自己是中国大家庭中的一员感到自豪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2" name="图片 22" descr="7cbdcf83255ea7c708297182e109c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cbdcf83255ea7c708297182e109c9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746fcfaa417ee6c51eccbfce691f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46fcfaa417ee6c51eccbfce691f01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汽车棋怎么操作呢，我们来试一试吧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这里平平的来调整一下吧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-1087120</wp:posOffset>
                  </wp:positionH>
                  <wp:positionV relativeFrom="page">
                    <wp:posOffset>-934720</wp:posOffset>
                  </wp:positionV>
                  <wp:extent cx="7560310" cy="10692765"/>
                  <wp:effectExtent l="0" t="0" r="8890" b="635"/>
                  <wp:wrapNone/>
                  <wp:docPr id="28" name="图片 28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:\海报\九月\9.29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7" name="图片 27" descr="f40e47539a7b64a9a2f75fb715972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40e47539a7b64a9a2f75fb715972eb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d82b3ba5a0da975c8b5d3d8abba19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82b3ba5a0da975c8b5d3d8abba197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让我观察一下两边的影子一样吗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先按照上面的数字拍好在消消看吧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今天在前操场进行了综合区活动，小朋友齐心协力运用轮胎、垫子、安吉桶、圈圈等材料自主设计摆放游戏区，有的跨、有的钻爬、有的跳，玩得不亦乐乎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lang w:val="en-US" w:eastAsia="zh-CN"/>
        </w:rPr>
        <w:t>，在老师的提醒下能够及时喝水，自主擦汗！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7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7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7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9" name="图片 29" descr="ba1c6039c26d41c2c6e54bf0c798c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a1c6039c26d41c2c6e54bf0c798c3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中午吃的是燕麦饭、糖醋仔排、西蓝花、豆腐汤！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今天大多数小朋友都光盘啦，希望章欣媛、吴文欣、蒋翊晗、宗韫玉等小朋友吃饭速度要稍微加快一些哦，吃饭时不要交头接耳哦。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IsImhkaWQiOiJmZTY1OWIyN2VlNTNjYTgxNmUxNzY3MGQwZTYyMTJmMCIsInVzZXJDb3VudCI6M3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7CC1ABA"/>
    <w:rsid w:val="27FA4F9E"/>
    <w:rsid w:val="287651B5"/>
    <w:rsid w:val="339711AF"/>
    <w:rsid w:val="3838457E"/>
    <w:rsid w:val="3AE2207F"/>
    <w:rsid w:val="3E9E109F"/>
    <w:rsid w:val="47E809DE"/>
    <w:rsid w:val="48185562"/>
    <w:rsid w:val="484715F8"/>
    <w:rsid w:val="4D412856"/>
    <w:rsid w:val="52D367DA"/>
    <w:rsid w:val="55674105"/>
    <w:rsid w:val="55F0489E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666</Words>
  <Characters>680</Characters>
  <Lines>1</Lines>
  <Paragraphs>1</Paragraphs>
  <TotalTime>6</TotalTime>
  <ScaleCrop>false</ScaleCrop>
  <LinksUpToDate>false</LinksUpToDate>
  <CharactersWithSpaces>684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2024-10-08T10:44:14Z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D4BBC214335241D2B5F089E5F202A910_13</vt:lpwstr>
  </property>
</Properties>
</file>