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40911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95F84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7260" cy="746760"/>
            <wp:effectExtent l="0" t="0" r="2540" b="254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7864" b="1244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7260" cy="1054735"/>
            <wp:effectExtent l="0" t="0" r="2540" b="1206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0725" b="1552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今日星期三，共有21人来园，1人请假。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</w:tcPr>
          <w:p w14:paraId="7B31D05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</w:tcPr>
          <w:p w14:paraId="12053BD9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3052E8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E4A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30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A87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35A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F9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D95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CDC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7D8669CD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咳嗽</w:t>
            </w:r>
          </w:p>
        </w:tc>
      </w:tr>
      <w:tr w14:paraId="75FC2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</w:tcPr>
          <w:p w14:paraId="72D69852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分享交流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0FF4217B">
      <w:pPr>
        <w:numPr>
          <w:ilvl w:val="0"/>
          <w:numId w:val="0"/>
        </w:numPr>
        <w:ind w:leftChars="0" w:firstLine="480" w:firstLineChars="200"/>
        <w:jc w:val="both"/>
        <w:rPr>
          <w:rStyle w:val="12"/>
          <w:rFonts w:hint="default" w:ascii="Sitka Display" w:hAnsi="Sitka Display" w:eastAsia="宋体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张梅伊带来了鹦鹉跟小朋友们共同喂养、观察，她和小朋友们介绍了鹦鹉的名字叫小太阳，在教室里不能对小太阳大声喊叫。</w:t>
      </w:r>
      <w:bookmarkStart w:id="0" w:name="_GoBack"/>
      <w:bookmarkEnd w:id="0"/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</w:tblGrid>
      <w:tr w14:paraId="7310F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3424C4B7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6" name="图片 16" descr="IMG_31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11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5C3BDF9A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7" name="图片 17" descr="IMG_31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11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35685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5C2FA0E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EFF4D44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音乐：爷爷为我打月饼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65DA16E7">
      <w:pPr>
        <w:numPr>
          <w:ilvl w:val="0"/>
          <w:numId w:val="0"/>
        </w:numPr>
        <w:ind w:leftChars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中班幼儿已经初步有了一些欣赏音乐作品的基础，但是孩子对作品所表达的思想内容不能很好的把握，且根据作品特点用自己的动作来表现对作品的理解有一定的难度。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</w:tblGrid>
      <w:tr w14:paraId="52A10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0ADFF25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1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5F125008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3" name="图片 13" descr="IMG_3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1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572FB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3EEDCD91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TUsImhkaWQiOiJmNWE0YmIxZWZlODhmMWFhZmFhYWIzMGQ4OTBhZGRmZSIsInVzZXJDb3VudCI6OTV9"/>
  </w:docVars>
  <w:rsids>
    <w:rsidRoot w:val="FDDFC22F"/>
    <w:rsid w:val="002F43F3"/>
    <w:rsid w:val="005E3388"/>
    <w:rsid w:val="00BA7A8E"/>
    <w:rsid w:val="02373186"/>
    <w:rsid w:val="04493279"/>
    <w:rsid w:val="04B056A7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A3C5BA1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365</Words>
  <Characters>394</Characters>
  <Lines>1</Lines>
  <Paragraphs>1</Paragraphs>
  <TotalTime>4</TotalTime>
  <ScaleCrop>false</ScaleCrop>
  <LinksUpToDate>false</LinksUpToDate>
  <CharactersWithSpaces>396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ASUS</cp:lastModifiedBy>
  <cp:lastPrinted>2024-02-21T23:40:00Z</cp:lastPrinted>
  <dcterms:modified xsi:type="dcterms:W3CDTF">2024-09-11T05:32:54Z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