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40923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89000" cy="777240"/>
            <wp:effectExtent l="0" t="0" r="0" b="1016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6662" b="19582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777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800225" cy="1011555"/>
            <wp:effectExtent l="0" t="0" r="3175" b="444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11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今日星期一，共有20人来园，2人请假。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</w:tcPr>
          <w:p w14:paraId="7B31D05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</w:tcPr>
          <w:p w14:paraId="12053BD9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3052E8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72E5976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2359BE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3424C4B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358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587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C3BDF9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358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585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C3D9AD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35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577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D8EE74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55C2FA0E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语言：我们的祖国真大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7861657A">
      <w:pPr>
        <w:jc w:val="center"/>
        <w:rPr>
          <w:rFonts w:hint="eastAsia"/>
        </w:rPr>
      </w:pPr>
      <w:r>
        <w:rPr>
          <w:rFonts w:hint="eastAsia"/>
        </w:rPr>
        <w:t>我们的祖国真大。北方，有冬爷爷的家，十月就飘大雪花。</w:t>
      </w:r>
    </w:p>
    <w:p w14:paraId="08B39B44">
      <w:pPr>
        <w:jc w:val="center"/>
        <w:rPr>
          <w:rFonts w:hint="eastAsia"/>
        </w:rPr>
      </w:pPr>
      <w:r>
        <w:rPr>
          <w:rFonts w:hint="eastAsia"/>
        </w:rPr>
        <w:t>我们的祖国真大。南方，有春姑娘的家，一年四季开鲜花。</w:t>
      </w:r>
    </w:p>
    <w:p w14:paraId="1BFBD284">
      <w:pPr>
        <w:jc w:val="center"/>
        <w:rPr>
          <w:rFonts w:hint="eastAsia"/>
        </w:rPr>
      </w:pPr>
      <w:r>
        <w:rPr>
          <w:rFonts w:hint="eastAsia"/>
        </w:rPr>
        <w:t>啊！伟大的祖国妈妈，东西南北中的孩子，</w:t>
      </w:r>
    </w:p>
    <w:p w14:paraId="232B5183">
      <w:pPr>
        <w:jc w:val="center"/>
        <w:rPr>
          <w:rFonts w:hint="eastAsia"/>
        </w:rPr>
      </w:pPr>
      <w:r>
        <w:rPr>
          <w:rFonts w:hint="eastAsia"/>
        </w:rPr>
        <w:t>在同一个时候，有的滑雪，有的游泳，有的围着火炉吃西瓜。</w:t>
      </w:r>
    </w:p>
    <w:p w14:paraId="289187CC">
      <w:pPr>
        <w:adjustRightInd w:val="0"/>
        <w:snapToGrid w:val="0"/>
        <w:spacing w:line="360" w:lineRule="exact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19988D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3589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3589(3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3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59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BD41DC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3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359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2E388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3EEDCD9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wLCJoZGlkIjoiZjVhNGJiMWVmZTg4ZjFhYWZhYWFiMzBkODkwYWRkZmUiLCJ1c2VyQ291bnQiOjEwMH0="/>
  </w:docVars>
  <w:rsids>
    <w:rsidRoot w:val="FDDFC22F"/>
    <w:rsid w:val="002F43F3"/>
    <w:rsid w:val="005E3388"/>
    <w:rsid w:val="00BA7A8E"/>
    <w:rsid w:val="0237318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0E55C0"/>
    <w:rsid w:val="77151462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318</Words>
  <Characters>347</Characters>
  <Lines>1</Lines>
  <Paragraphs>1</Paragraphs>
  <TotalTime>0</TotalTime>
  <ScaleCrop>false</ScaleCrop>
  <LinksUpToDate>false</LinksUpToDate>
  <CharactersWithSpaces>349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ASUS</cp:lastModifiedBy>
  <cp:lastPrinted>2024-02-21T23:40:00Z</cp:lastPrinted>
  <dcterms:modified xsi:type="dcterms:W3CDTF">2024-09-24T05:16:49Z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