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2024.9.27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自信的中国人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今天2位小朋友请假，其他人均到园。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二、集体活动《诗歌：我最爱祖国》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</w:rPr>
        <w:t>这是一首富有意境的诗歌。诗歌采用复句排比的方式，分别描述了“我”在小班、中班、大班时对“最爱谁，最喜欢什么”的不同理解，感情色彩浓厚，通过对比体现出了“我”的成长历程，也表达了浓厚的爱国情感，也符合幼儿的年龄特点和情感发展规律，能引起孩子们情感上的共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</w:rPr>
        <w:t>宗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韫玉、丁曼婷、张奕涵、王诺婉、冯欣、徐佳伊、章昕媛、王秋瑶、徐筱晞、李慕妍、郑书韵、胡奕可、蒋翊晗、杨易、李璟睿、徐梓赫、谌睿、张悦威、阴少帅、刘锦宥、黄梓宸、梁峻晰</w:t>
      </w:r>
      <w:r>
        <w:rPr>
          <w:rFonts w:hint="eastAsia" w:ascii="宋体" w:hAnsi="宋体" w:eastAsia="宋体" w:cs="宋体"/>
          <w:bCs/>
          <w:color w:val="auto"/>
          <w:kern w:val="0"/>
          <w:szCs w:val="21"/>
        </w:rPr>
        <w:t>理解诗歌内容，能看图标有感情地朗诵诗歌。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吴文欣、魏锦宸、申晓文、谭沁、王知霖、周艺天、王楷博、徐诺、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在倾听中也</w:t>
      </w:r>
      <w:r>
        <w:rPr>
          <w:rFonts w:hint="eastAsia" w:ascii="宋体" w:hAnsi="宋体" w:eastAsia="宋体" w:cs="宋体"/>
          <w:bCs/>
          <w:color w:val="auto"/>
          <w:kern w:val="0"/>
          <w:szCs w:val="21"/>
        </w:rPr>
        <w:t>感受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eastAsia="zh-CN"/>
        </w:rPr>
        <w:t>了</w:t>
      </w:r>
      <w:r>
        <w:rPr>
          <w:rFonts w:hint="eastAsia" w:ascii="宋体" w:hAnsi="宋体" w:eastAsia="宋体" w:cs="宋体"/>
          <w:bCs/>
          <w:color w:val="auto"/>
          <w:kern w:val="0"/>
          <w:szCs w:val="21"/>
        </w:rPr>
        <w:t>成长的快乐，进一步萌发热爱祖国的美好情感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drawing>
          <wp:inline distT="0" distB="0" distL="114300" distR="114300">
            <wp:extent cx="2305685" cy="1800225"/>
            <wp:effectExtent l="0" t="0" r="5715" b="3175"/>
            <wp:docPr id="3074" name="Picture 2" descr="201092013375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20109201337598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" name="图片 1" descr="1789bb2c759cfe39cb7ec3440618f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89bb2c759cfe39cb7ec3440618fbe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adf6f8ae0b72cf2a577a4cfefe3752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df6f8ae0b72cf2a577a4cfefe3752d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一起来找威利吧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我画的天安门越来越棒了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page">
                    <wp:posOffset>-1068070</wp:posOffset>
                  </wp:positionH>
                  <wp:positionV relativeFrom="page">
                    <wp:posOffset>-927735</wp:posOffset>
                  </wp:positionV>
                  <wp:extent cx="7560310" cy="10692765"/>
                  <wp:effectExtent l="0" t="0" r="8890" b="635"/>
                  <wp:wrapNone/>
                  <wp:docPr id="29" name="图片 29" descr="F:\海报\九月\9.29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:\海报\九月\9.29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ff0658efc11b1e893c482c986d01b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f0658efc11b1e893c482c986d01be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0ad0026a11de7bdcee03e909c0a68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ad0026a11de7bdcee03e909c0a686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黑色的影子里面摆了几个方块呢，让我来试一试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一起来设计轨道让小球滚落吧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a0c4ddfbba2dbb535cea0500d33e7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0c4ddfbba2dbb535cea0500d33e74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81de5c0e4bfb891941c6554e6f7d6b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1de5c0e4bfb891941c6554e6f7d6b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我们来讨论一下接下来怎么拼吧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这里有点弯，来扶一下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今天进行了户外混班游戏，孩子们有的玩滑滑梯，有的进行综合区的跨跳，有的在攀爬网上钻爬，在老师的提醒下能够及时喝水，自主擦汗！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5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5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5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5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5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5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5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5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中午吃的是黑米饭、樱桃肉、干锅包菜、丝瓜蛋汤！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今天大多数小朋友都光盘啦，希望吴文欣、宗韫玉、章欣媛、蒋翊晗等小朋友吃饭速度要稍微加快一些哦，吃饭时不要交头接耳哦。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1.请需要调换园服尺寸的及时告知老师。</w:t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2.需要订购东方娃娃的请自行订阅并告知班级老师。</w:t>
      </w:r>
    </w:p>
    <w:p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3.今天不上延时班，请大家3:35来园接幼儿哦！谢谢配合！</w:t>
      </w:r>
      <w:bookmarkStart w:id="0" w:name="_GoBack"/>
      <w:bookmarkEnd w:id="0"/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EsImhkaWQiOiJmZTY1OWIyN2VlNTNjYTgxNmUxNzY3MGQwZTYyMTJmMCIsInVzZXJDb3VudCI6Mn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27CC1ABA"/>
    <w:rsid w:val="27FA4F9E"/>
    <w:rsid w:val="339711AF"/>
    <w:rsid w:val="3838457E"/>
    <w:rsid w:val="3AE2207F"/>
    <w:rsid w:val="3E9E109F"/>
    <w:rsid w:val="47E809DE"/>
    <w:rsid w:val="48185562"/>
    <w:rsid w:val="484715F8"/>
    <w:rsid w:val="4D412856"/>
    <w:rsid w:val="52D367DA"/>
    <w:rsid w:val="55674105"/>
    <w:rsid w:val="55F0489E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604</Words>
  <Characters>616</Characters>
  <Lines>1</Lines>
  <Paragraphs>1</Paragraphs>
  <TotalTime>6</TotalTime>
  <ScaleCrop>false</ScaleCrop>
  <LinksUpToDate>false</LinksUpToDate>
  <CharactersWithSpaces>620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2024-09-27T12:08:44Z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A9AC81322E86458F864E1711D1C7E38C_13</vt:lpwstr>
  </property>
</Properties>
</file>