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2024年9月</w:t>
      </w:r>
      <w:r>
        <w:rPr>
          <w:rFonts w:hint="default"/>
          <w:lang w:val="en-US" w:eastAsia="zh-CN"/>
        </w:rPr>
        <w:t>2</w:t>
      </w:r>
      <w:r>
        <w:rPr>
          <w:rFonts w:hint="eastAsia"/>
          <w:lang w:val="en-US" w:eastAsia="zh-CN"/>
        </w:rPr>
        <w:t>7日    星期五</w:t>
      </w:r>
    </w:p>
    <w:p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今日来园：22人。</w:t>
      </w:r>
    </w:p>
    <w:p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今天在中操场户外混班游戏，来看看孩子们的游戏瞬间吧。</w:t>
      </w:r>
    </w:p>
    <w:p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>
      <w:p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2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/Users/husongyi/Downloads/IMG_2152.JPGIMG_2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husongyi/Downloads/IMG_2152.JPGIMG_21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/Users/husongyi/Downloads/IMG_2153.JPGIMG_2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husongyi/Downloads/IMG_2153.JPGIMG_215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/Users/husongyi/Downloads/IMG_2155.JPGIMG_2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husongyi/Downloads/IMG_2155.JPGIMG_215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/Users/husongyi/Downloads/IMG_2156.JPGIMG_2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ownloads/IMG_2156.JPGIMG_21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/Users/husongyi/Downloads/IMG_2160.JPGIMG_2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ownloads/IMG_2160.JPGIMG_21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/Users/husongyi/Downloads/IMG_2163.JPGIMG_2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husongyi/Downloads/IMG_2163.JPGIMG_21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/Users/husongyi/Downloads/IMG_2164.JPGIMG_2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husongyi/Downloads/IMG_2164.JPGIMG_21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/Users/husongyi/Downloads/IMG_2166.JPGIMG_2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husongyi/Downloads/IMG_2166.JPGIMG_216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/Users/husongyi/Downloads/IMG_2165.JPGIMG_2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husongyi/Downloads/IMG_2165.JPGIMG_21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360" w:lineRule="exact"/>
        <w:ind w:firstLine="315" w:firstLineChars="150"/>
        <w:rPr>
          <w:rFonts w:hint="eastAsia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auto"/>
          <w:lang w:val="en-US" w:eastAsia="zh-CN"/>
        </w:rPr>
        <w:t>数学：漂亮的彩旗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/>
          <w:color w:val="auto"/>
          <w:lang w:val="en-US" w:eastAsia="zh-CN"/>
        </w:rPr>
      </w:pPr>
      <w:r>
        <w:rPr>
          <w:rFonts w:hint="eastAsia"/>
        </w:rPr>
        <w:t>排序是将两个以上物体，按某种特征上的差异或一定的规则排列成序。它是一种连续的比较，建立在对两个物体比较的基础上，通过排序可以促进幼儿分析、比较能力的发展。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0"/>
        <w:gridCol w:w="2130"/>
        <w:gridCol w:w="2131"/>
        <w:gridCol w:w="213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spacing w:line="36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207135" cy="905510"/>
                  <wp:effectExtent l="0" t="0" r="12065" b="8890"/>
                  <wp:docPr id="17" name="图片 17" descr="/Users/husongyi/Downloads/IMG_2173.JPGIMG_2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husongyi/Downloads/IMG_2173.JPGIMG_217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5" r="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135" cy="90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>
            <w:pPr>
              <w:spacing w:line="36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219200" cy="914400"/>
                  <wp:effectExtent l="0" t="0" r="0" b="0"/>
                  <wp:docPr id="18" name="图片 18" descr="/Users/husongyi/Downloads/IMG_2174.JPGIMG_2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husongyi/Downloads/IMG_2174.JPGIMG_21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spacing w:line="36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219200" cy="914400"/>
                  <wp:effectExtent l="0" t="0" r="0" b="0"/>
                  <wp:docPr id="19" name="图片 19" descr="/Users/husongyi/Downloads/IMG_2177.JPGIMG_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husongyi/Downloads/IMG_2177.JPGIMG_217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spacing w:line="36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219200" cy="914400"/>
                  <wp:effectExtent l="0" t="0" r="0" b="0"/>
                  <wp:docPr id="20" name="图片 20" descr="/Users/husongyi/Downloads/IMG_2178.JPGIMG_2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husongyi/Downloads/IMG_2178.JPGIMG_217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/Users/husongyi/Downloads/IMG_2167.JPGIMG_2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husongyi/Downloads/IMG_2167.JPGIMG_216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/Users/husongyi/Downloads/IMG_2168.JPGIMG_2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husongyi/Downloads/IMG_2168.JPGIMG_216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/Users/husongyi/Downloads/IMG_2169.JPGIMG_2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husongyi/Downloads/IMG_2169.JPGIMG_216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/Users/husongyi/Downloads/IMG_2170.JPGIMG_2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husongyi/Downloads/IMG_2170.JPGIMG_217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/Users/husongyi/Downloads/IMG_2171.JPGIMG_2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husongyi/Downloads/IMG_2171.JPGIMG_217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/Users/husongyi/Downloads/IMG_2172.JPGIMG_2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husongyi/Downloads/IMG_2172.JPGIMG_217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</w:p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4午餐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今日食谱：黑米饭、儿童版樱桃肉、干锅包菜、丝瓜蛋花汤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30" name="图片 30" descr="IMG_2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18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9" name="图片 29" descr="IMG_2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18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8" name="图片 28" descr="IMG_2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18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7" name="图片 27" descr="IMG_2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18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20"/>
        <w:jc w:val="both"/>
        <w:rPr>
          <w:rFonts w:hint="eastAsia" w:asciiTheme="minorEastAsia" w:hAnsiTheme="minorEastAsia"/>
          <w:color w:val="auto"/>
          <w:lang w:val="en-US" w:eastAsia="zh-CN"/>
        </w:rPr>
      </w:pPr>
    </w:p>
    <w:p>
      <w:pPr>
        <w:numPr>
          <w:ilvl w:val="0"/>
          <w:numId w:val="0"/>
        </w:numPr>
        <w:ind w:firstLine="420"/>
        <w:jc w:val="both"/>
        <w:rPr>
          <w:rFonts w:hint="eastAsia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auto"/>
          <w:lang w:val="en-US" w:eastAsia="zh-CN"/>
        </w:rPr>
        <w:t>小值日生的工作越来越娴熟，今日份午餐很合小朋友胃口，每个人都光盘啦，太棒啦！</w:t>
      </w:r>
    </w:p>
    <w:p>
      <w:pPr>
        <w:numPr>
          <w:ilvl w:val="0"/>
          <w:numId w:val="0"/>
        </w:numPr>
        <w:ind w:firstLine="420"/>
        <w:jc w:val="both"/>
        <w:rPr>
          <w:rFonts w:hint="default" w:asciiTheme="minorEastAsia" w:hAnsiTheme="minorEastAsia"/>
          <w:color w:val="auto"/>
          <w:lang w:val="en-US" w:eastAsia="zh-CN"/>
        </w:rPr>
      </w:pPr>
    </w:p>
    <w:p>
      <w:pPr>
        <w:numPr>
          <w:ilvl w:val="0"/>
          <w:numId w:val="0"/>
        </w:numPr>
        <w:ind w:firstLine="420"/>
        <w:jc w:val="center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4 请您关注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numPr>
          <w:ilvl w:val="0"/>
          <w:numId w:val="0"/>
        </w:numPr>
        <w:ind w:firstLine="420"/>
        <w:jc w:val="both"/>
        <w:rPr>
          <w:rFonts w:hint="default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color w:val="auto"/>
          <w:lang w:val="en-US" w:eastAsia="zh-CN"/>
        </w:rPr>
        <w:t>今天周五，不开展延时班活动，请家长们 3:30来接小朋友们。（本周因国庆节调休，只休息明天一天，29 号周日正常上课。）</w:t>
      </w:r>
    </w:p>
    <w:p>
      <w:pPr>
        <w:bidi w:val="0"/>
        <w:ind w:firstLine="491" w:firstLineChars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2.下周一升旗仪式，请大家帮孩子准备好园服，后天周一穿好园服来园哦，没有园服或需要更换尺码的小朋友，可以统一穿个白色的上衣。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397E34D7"/>
    <w:rsid w:val="3DF9EABD"/>
    <w:rsid w:val="3FFD0D9A"/>
    <w:rsid w:val="4DFFD4F9"/>
    <w:rsid w:val="4FADBC64"/>
    <w:rsid w:val="65EF1059"/>
    <w:rsid w:val="77FD6C35"/>
    <w:rsid w:val="79F3583A"/>
    <w:rsid w:val="7E35BB4E"/>
    <w:rsid w:val="7FFBF8D9"/>
    <w:rsid w:val="8FE7CDC6"/>
    <w:rsid w:val="9747CE3F"/>
    <w:rsid w:val="9FFEBB0E"/>
    <w:rsid w:val="B6973797"/>
    <w:rsid w:val="B7679710"/>
    <w:rsid w:val="BF738FB1"/>
    <w:rsid w:val="BFD75D7C"/>
    <w:rsid w:val="BFEB666D"/>
    <w:rsid w:val="BFED9384"/>
    <w:rsid w:val="CFBE2DC4"/>
    <w:rsid w:val="DFF72AD4"/>
    <w:rsid w:val="EDDFE9AA"/>
    <w:rsid w:val="EE7F6DBE"/>
    <w:rsid w:val="EFBF740C"/>
    <w:rsid w:val="F77F97CC"/>
    <w:rsid w:val="F7F2123F"/>
    <w:rsid w:val="F9DF3E66"/>
    <w:rsid w:val="FAFB20EE"/>
    <w:rsid w:val="FB9F31F5"/>
    <w:rsid w:val="FBBFCC19"/>
    <w:rsid w:val="FDFF44B4"/>
    <w:rsid w:val="FDFF45E1"/>
    <w:rsid w:val="FF5BEEBD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4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2024-03-03T13:51:00Z</dcterms:created>
  <dc:creator>hsy.</dc:creator>
  <cp:lastModifiedBy>hsy.</cp:lastModifiedBy>
  <dcterms:modified xsi:type="dcterms:W3CDTF">2024-09-28T16:44:24Z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D69C759E98DA9585E8C1F766CE07B84B_43</vt:lpwstr>
  </property>
</Properties>
</file>