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9.19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四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晴天</w:t>
      </w: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今日出勤：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22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户外活动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今天户外不混班，我们在中操场玩的是跳跳游戏哦，小朋友双脚并拢向前跳，锻炼自己的弹跳能力。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110490</wp:posOffset>
            </wp:positionV>
            <wp:extent cx="2216150" cy="2216150"/>
            <wp:effectExtent l="0" t="0" r="3175" b="3175"/>
            <wp:wrapNone/>
            <wp:docPr id="19" name="图片 19" descr="D:\1 西阆苑中四班\动态照片\34\1726736541576.jpg172673654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\1 西阆苑中四班\动态照片\34\1726736541576.jpg1726736541576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57785</wp:posOffset>
            </wp:positionV>
            <wp:extent cx="2283460" cy="1650365"/>
            <wp:effectExtent l="0" t="0" r="2540" b="6985"/>
            <wp:wrapNone/>
            <wp:docPr id="7" name="图片 7" descr="D:\1 西阆苑中四班\动态照片\34\1726736541567.jpg172673654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1 西阆苑中四班\动态照片\34\1726736541567.jpg1726736541567"/>
                    <pic:cNvPicPr>
                      <a:picLocks noChangeAspect="1"/>
                    </pic:cNvPicPr>
                  </pic:nvPicPr>
                  <pic:blipFill>
                    <a:blip r:embed="rId7"/>
                    <a:srcRect t="27736"/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2244725</wp:posOffset>
                </wp:positionH>
                <wp:positionV relativeFrom="paragraph">
                  <wp:posOffset>133350</wp:posOffset>
                </wp:positionV>
                <wp:extent cx="404495" cy="3519805"/>
                <wp:effectExtent l="4445" t="5080" r="10160" b="889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87725" y="3044190"/>
                          <a:ext cx="404495" cy="3519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小朋友们在一起，有的挖坑，有的建水渠。玩的可开心了。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6.75pt;margin-top:10.5pt;height:277.15pt;width:31.85pt;z-index:251670528;mso-width-relative:page;mso-height-relative:page;" fillcolor="#FFFFFF [3201]" filled="t" stroked="t" coordsize="21600,21600" o:gfxdata="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+XT+j1wAAAAoBAAAPAAAAAAAAAAEAIAAAACIAAABkcnMvZG93bnJldi54bWxQSwECFAAU&#10;AAAACACHTuJA/OcQmWQCAADHBAAADgAAAAAAAAABACAAAAAm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小朋友们在一起，有的挖坑，有的建水渠。玩的可开心了。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2846070</wp:posOffset>
            </wp:positionH>
            <wp:positionV relativeFrom="paragraph">
              <wp:posOffset>201295</wp:posOffset>
            </wp:positionV>
            <wp:extent cx="2216150" cy="2216150"/>
            <wp:effectExtent l="0" t="0" r="3175" b="3175"/>
            <wp:wrapNone/>
            <wp:docPr id="20" name="图片 20" descr="D:\1 西阆苑中四班\动态照片\34\1726736541576.jpg172673654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:\1 西阆苑中四班\动态照片\34\1726736541576.jpg1726736541576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220345</wp:posOffset>
            </wp:positionV>
            <wp:extent cx="2216150" cy="2216150"/>
            <wp:effectExtent l="0" t="0" r="3175" b="3175"/>
            <wp:wrapNone/>
            <wp:docPr id="18" name="图片 18" descr="D:\1 西阆苑中四班\动态照片\34\1726736541583.jpg172673654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\1 西阆苑中四班\动态照片\34\1726736541583.jpg172673654158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2287270</wp:posOffset>
                </wp:positionH>
                <wp:positionV relativeFrom="paragraph">
                  <wp:posOffset>57785</wp:posOffset>
                </wp:positionV>
                <wp:extent cx="381635" cy="2567305"/>
                <wp:effectExtent l="4445" t="4445" r="13970" b="9525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58870" y="6487795"/>
                          <a:ext cx="381635" cy="2567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在玩沙的过程中要小心不要弄到身上哦！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0.1pt;margin-top:4.55pt;height:202.15pt;width:30.05pt;z-index:251671552;mso-width-relative:page;mso-height-relative:page;" fillcolor="#FFFFFF [3201]" filled="t" stroked="t" coordsize="21600,21600" o:gfxdata="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BkKnx7VAAAACQEAAA8AAAAAAAAAAQAgAAAAIgAAAGRycy9kb3ducmV2LnhtbFBLAQIU&#10;ABQAAAAIAIdO4kCpKQ4+aAIAAMcEAAAOAAAAAAAAAAEAIAAAACQ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在玩沙的过程中要小心不要弄到身上哦！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2885440</wp:posOffset>
            </wp:positionH>
            <wp:positionV relativeFrom="paragraph">
              <wp:posOffset>86995</wp:posOffset>
            </wp:positionV>
            <wp:extent cx="2216150" cy="2216150"/>
            <wp:effectExtent l="0" t="0" r="3175" b="3175"/>
            <wp:wrapNone/>
            <wp:docPr id="23" name="图片 23" descr="D:\1 西阆苑中四班\动态照片\34\1726736541583.jpg172673654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\1 西阆苑中四班\动态照片\34\1726736541583.jpg172673654158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144145</wp:posOffset>
            </wp:positionV>
            <wp:extent cx="2216150" cy="2216150"/>
            <wp:effectExtent l="0" t="0" r="3175" b="3175"/>
            <wp:wrapNone/>
            <wp:docPr id="16" name="图片 16" descr="D:\1 西阆苑中四班\动态照片\34\1726736541594.jpg172673654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\1 西阆苑中四班\动态照片\34\1726736541594.jpg1726736541594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、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  <w:t>集体活动——科学：直直的筷子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szCs w:val="21"/>
        </w:rPr>
        <w:t>《</w:t>
      </w:r>
      <w:r>
        <w:rPr>
          <w:rFonts w:hint="eastAsia" w:ascii="宋体" w:hAnsi="宋体" w:eastAsia="宋体" w:cs="宋体"/>
          <w:color w:val="000000"/>
          <w:szCs w:val="21"/>
        </w:rPr>
        <w:t>筷子是一种由</w:t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"http://baike.baidu.com/view/11217341.htm" \t "_blank"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  <w:color w:val="000000"/>
          <w:szCs w:val="21"/>
        </w:rPr>
        <w:t>中国汉族</w:t>
      </w:r>
      <w:r>
        <w:rPr>
          <w:rFonts w:hint="eastAsia" w:ascii="宋体" w:hAnsi="宋体" w:eastAsia="宋体" w:cs="宋体"/>
          <w:color w:val="000000"/>
          <w:szCs w:val="21"/>
        </w:rPr>
        <w:fldChar w:fldCharType="end"/>
      </w:r>
      <w:r>
        <w:rPr>
          <w:rFonts w:hint="eastAsia" w:ascii="宋体" w:hAnsi="宋体" w:eastAsia="宋体" w:cs="宋体"/>
          <w:color w:val="000000"/>
          <w:szCs w:val="21"/>
        </w:rPr>
        <w:t>发明的非常具有民族特色的进食工具。它有不同的材质如：</w:t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"http://baike.baidu.com/subview/30924/5039260.htm" \t "_blank"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  <w:color w:val="000000"/>
          <w:szCs w:val="21"/>
        </w:rPr>
        <w:t>竹</w:t>
      </w:r>
      <w:r>
        <w:rPr>
          <w:rFonts w:hint="eastAsia" w:ascii="宋体" w:hAnsi="宋体" w:eastAsia="宋体" w:cs="宋体"/>
          <w:color w:val="000000"/>
          <w:szCs w:val="21"/>
        </w:rPr>
        <w:fldChar w:fldCharType="end"/>
      </w:r>
      <w:r>
        <w:rPr>
          <w:rFonts w:hint="eastAsia" w:ascii="宋体" w:hAnsi="宋体" w:eastAsia="宋体" w:cs="宋体"/>
          <w:color w:val="000000"/>
          <w:szCs w:val="21"/>
        </w:rPr>
        <w:t>、木、</w:t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"http://baike.baidu.com/view/6314.htm" \t "_blank"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  <w:color w:val="000000"/>
          <w:szCs w:val="21"/>
        </w:rPr>
        <w:t>金属</w:t>
      </w:r>
      <w:r>
        <w:rPr>
          <w:rFonts w:hint="eastAsia" w:ascii="宋体" w:hAnsi="宋体" w:eastAsia="宋体" w:cs="宋体"/>
          <w:color w:val="000000"/>
          <w:szCs w:val="21"/>
        </w:rPr>
        <w:fldChar w:fldCharType="end"/>
      </w:r>
      <w:r>
        <w:rPr>
          <w:rFonts w:hint="eastAsia" w:ascii="宋体" w:hAnsi="宋体" w:eastAsia="宋体" w:cs="宋体"/>
          <w:color w:val="000000"/>
          <w:szCs w:val="21"/>
        </w:rPr>
        <w:t>或陶瓷等制作而成，它是放在手指中夹取食物或其他东西的细长形条棍，一般是成双使用。本次活动是一节知识类的科学活动，主要是引导幼儿观察发现筷子的一些特征和了解它的使用方法，能积极参与探索活动，大胆地用语言讲述自己的发现</w:t>
      </w:r>
      <w:r>
        <w:rPr>
          <w:rFonts w:hint="eastAsia" w:ascii="宋体" w:hAnsi="宋体" w:eastAsia="宋体" w:cs="宋体"/>
          <w:color w:val="000000"/>
          <w:szCs w:val="21"/>
          <w:lang w:eastAsia="zh-CN"/>
        </w:rPr>
        <w:t>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4730750</wp:posOffset>
                </wp:positionH>
                <wp:positionV relativeFrom="paragraph">
                  <wp:posOffset>272415</wp:posOffset>
                </wp:positionV>
                <wp:extent cx="561975" cy="2567305"/>
                <wp:effectExtent l="4445" t="4445" r="5080" b="952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567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仔细观察一下，你发现了筷子的什么秘密，把你发现的秘密分享给大家把！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5pt;margin-top:21.45pt;height:202.15pt;width:44.25pt;z-index:251681792;mso-width-relative:page;mso-height-relative:page;" fillcolor="#FFFFFF [3201]" filled="t" stroked="t" coordsize="21600,21600" o:gfxdata="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n&#10;Hv3c2AAAAAoBAAAPAAAAAAAAAAEAIAAAACIAAABkcnMvZG93bnJldi54bWxQSwECFAAUAAAACACH&#10;TuJA54HaHV0CAAC7BAAADgAAAAAAAAABACAAAAAnAQAAZHJzL2Uyb0RvYy54bWxQSwUGAAAAAAYA&#10;BgBZAQAA9gUAAAAA&#10;">
                <v:fill on="t" focussize="0,0"/>
                <v:stroke weight="0.5pt" color="#000000 [3204]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仔细观察一下，你发现了筷子的什么秘密，把你发现的秘密分享给大家把！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2180590</wp:posOffset>
            </wp:positionH>
            <wp:positionV relativeFrom="paragraph">
              <wp:posOffset>288290</wp:posOffset>
            </wp:positionV>
            <wp:extent cx="2216150" cy="2216150"/>
            <wp:effectExtent l="0" t="0" r="3175" b="3175"/>
            <wp:wrapNone/>
            <wp:docPr id="6" name="图片 6" descr="D:\1 西阆苑中四班\动态照片\34\1726736541557.jpg172673654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1 西阆苑中四班\动态照片\34\1726736541557.jpg172673654155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321945</wp:posOffset>
            </wp:positionV>
            <wp:extent cx="2216150" cy="2216150"/>
            <wp:effectExtent l="0" t="0" r="3175" b="3175"/>
            <wp:wrapNone/>
            <wp:docPr id="5" name="图片 5" descr="D:\1 西阆苑中四班\动态照片\34\1726736541552.jpg172673654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1 西阆苑中四班\动态照片\34\1726736541552.jpg172673654155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2194560</wp:posOffset>
            </wp:positionH>
            <wp:positionV relativeFrom="paragraph">
              <wp:posOffset>377190</wp:posOffset>
            </wp:positionV>
            <wp:extent cx="2216150" cy="2216150"/>
            <wp:effectExtent l="0" t="0" r="3175" b="3175"/>
            <wp:wrapNone/>
            <wp:docPr id="8" name="图片 8" descr="D:\1 西阆苑中四班\动态照片\34\1726736541543.jpg172673654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1 西阆苑中四班\动态照片\34\1726736541543.jpg1726736541543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62230</wp:posOffset>
            </wp:positionV>
            <wp:extent cx="2216150" cy="2216150"/>
            <wp:effectExtent l="0" t="0" r="3175" b="3175"/>
            <wp:wrapNone/>
            <wp:docPr id="9" name="图片 9" descr="D:\1 西阆苑中四班\动态照片\34\1726736541537.jpg172673654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\1 西阆苑中四班\动态照片\34\1726736541537.jpg1726736541537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4768850</wp:posOffset>
                </wp:positionH>
                <wp:positionV relativeFrom="paragraph">
                  <wp:posOffset>93345</wp:posOffset>
                </wp:positionV>
                <wp:extent cx="561975" cy="2666365"/>
                <wp:effectExtent l="4445" t="4445" r="5080" b="571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666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在了解筷子的使用方法之后，孩子们大胆尝试，用筷子夹玩具，看我们多认真啊！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5.5pt;margin-top:7.35pt;height:209.95pt;width:44.25pt;z-index:251682816;mso-width-relative:page;mso-height-relative:page;" fillcolor="#FFFFFF [3201]" filled="t" stroked="t" coordsize="21600,21600" o:gfxdata="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pPE6K&#10;1wAAAAoBAAAPAAAAAAAAAAEAIAAAACIAAABkcnMvZG93bnJldi54bWxQSwECFAAUAAAACACHTuJA&#10;yb5pqlsCAAC5BAAADgAAAAAAAAABACAAAAAm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在了解筷子的使用方法之后，孩子们大胆尝试，用筷子夹玩具，看我们多认真啊！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2180590</wp:posOffset>
            </wp:positionH>
            <wp:positionV relativeFrom="paragraph">
              <wp:posOffset>161290</wp:posOffset>
            </wp:positionV>
            <wp:extent cx="2216150" cy="2216150"/>
            <wp:effectExtent l="0" t="0" r="3175" b="3175"/>
            <wp:wrapNone/>
            <wp:docPr id="11" name="图片 11" descr="D:\1 西阆苑中四班\动态照片\34\1726736541530.jpg172673654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1 西阆苑中四班\动态照片\34\1726736541530.jpg172673654153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199390</wp:posOffset>
            </wp:positionV>
            <wp:extent cx="2216150" cy="2216150"/>
            <wp:effectExtent l="0" t="0" r="3175" b="3175"/>
            <wp:wrapNone/>
            <wp:docPr id="10" name="图片 10" descr="D:\1 西阆苑中四班\动态照片\34\1726736541521.jpg172673654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\1 西阆苑中四班\动态照片\34\1726736541521.jpg172673654152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三、区域游戏活动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区域游戏时间到了，宝贝们选择了自己喜欢玩的区域，对于新玩具都很很强的好奇心和探索欲望。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lang w:val="en-US" w:eastAsia="zh-CN"/>
        </w:rPr>
        <w:t>精彩瞬间：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2408555</wp:posOffset>
            </wp:positionH>
            <wp:positionV relativeFrom="paragraph">
              <wp:posOffset>31750</wp:posOffset>
            </wp:positionV>
            <wp:extent cx="1935480" cy="1935480"/>
            <wp:effectExtent l="0" t="0" r="7620" b="7620"/>
            <wp:wrapNone/>
            <wp:docPr id="26" name="图片 26" descr="D:\1 西阆苑中四班\动态照片\34\1726736541628.jpg172673654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:\1 西阆苑中四班\动态照片\34\1726736541628.jpg1726736541628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56515</wp:posOffset>
            </wp:positionV>
            <wp:extent cx="1935480" cy="1935480"/>
            <wp:effectExtent l="0" t="0" r="7620" b="7620"/>
            <wp:wrapNone/>
            <wp:docPr id="29" name="图片 29" descr="D:\1 西阆苑中四班\动态照片\34\1726736541609.jpg172673654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D:\1 西阆苑中四班\动态照片\34\1726736541609.jpg1726736541609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38735</wp:posOffset>
                </wp:positionV>
                <wp:extent cx="3876040" cy="523240"/>
                <wp:effectExtent l="4445" t="4445" r="5715" b="5715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72945" y="995045"/>
                          <a:ext cx="3876040" cy="523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在建构、拼搭之前，小朋友要先想一想，自己想要建构什么物品，学会有计划性的游戏哦！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.45pt;margin-top:3.05pt;height:41.2pt;width:305.2pt;z-index:251672576;mso-width-relative:page;mso-height-relative:page;" fillcolor="#FFFFFF [3201]" filled="t" stroked="t" coordsize="21600,21600" o:gfxdata="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OeglzTUAAAABwEAAA8AAAAAAAAAAQAgAAAAIgAAAGRycy9kb3ducmV2LnhtbFBLAQIUABQAAAAI&#10;AIdO4kDGET4AYwIAAMQEAAAOAAAAAAAAAAEAIAAAACMBAABkcnMvZTJvRG9jLnhtbFBLBQYAAAAA&#10;BgAGAFkBAAD4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在建构、拼搭之前，小朋友要先想一想，自己想要建构什么物品，学会有计划性的游戏哦！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28575</wp:posOffset>
            </wp:positionV>
            <wp:extent cx="1882140" cy="1882140"/>
            <wp:effectExtent l="0" t="0" r="3810" b="3810"/>
            <wp:wrapNone/>
            <wp:docPr id="25" name="图片 25" descr="D:\1 西阆苑中四班\动态照片\34\1726736541617.jpg172673654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:\1 西阆苑中四班\动态照片\34\1726736541617.jpg1726736541617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2575560</wp:posOffset>
            </wp:positionH>
            <wp:positionV relativeFrom="paragraph">
              <wp:posOffset>31750</wp:posOffset>
            </wp:positionV>
            <wp:extent cx="1935480" cy="1935480"/>
            <wp:effectExtent l="0" t="0" r="7620" b="7620"/>
            <wp:wrapNone/>
            <wp:docPr id="27" name="图片 27" descr="D:\1 西阆苑中四班\动态照片\34\1726736541623.jpg172673654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D:\1 西阆苑中四班\动态照片\34\1726736541623.jpg1726736541623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296545</wp:posOffset>
                </wp:positionH>
                <wp:positionV relativeFrom="paragraph">
                  <wp:posOffset>43180</wp:posOffset>
                </wp:positionV>
                <wp:extent cx="2194560" cy="466090"/>
                <wp:effectExtent l="4445" t="4445" r="10795" b="5715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466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书上有很多的动物，你见过哪些呢？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35pt;margin-top:3.4pt;height:36.7pt;width:172.8pt;z-index:251673600;mso-width-relative:page;mso-height-relative:page;" fillcolor="#FFFFFF [3201]" filled="t" stroked="t" coordsize="21600,21600" o:gfxdata="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yXjZ91AAA&#10;AAcBAAAPAAAAAAAAAAEAIAAAACIAAABkcnMvZG93bnJldi54bWxQSwECFAAUAAAACACHTuJARN2K&#10;nVsCAAC5BAAADgAAAAAAAAABACAAAAAj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书上有很多的动物，你见过哪些呢？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2587625</wp:posOffset>
                </wp:positionH>
                <wp:positionV relativeFrom="paragraph">
                  <wp:posOffset>24130</wp:posOffset>
                </wp:positionV>
                <wp:extent cx="2194560" cy="504825"/>
                <wp:effectExtent l="4445" t="4445" r="10795" b="508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小朋友们热心的陪鹦鹉说话。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3.75pt;margin-top:1.9pt;height:39.75pt;width:172.8pt;z-index:251674624;mso-width-relative:page;mso-height-relative:page;" fillcolor="#FFFFFF [3201]" filled="t" stroked="t" coordsize="21600,21600" o:gfxdata="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HzAAa9UA&#10;AAAIAQAADwAAAAAAAAABACAAAAAiAAAAZHJzL2Rvd25yZXYueG1sUEsBAhQAFAAAAAgAh07iQG06&#10;pAZbAgAAuQQAAA4AAAAAAAAAAQAgAAAAJA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小朋友们热心的陪鹦鹉说话。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四、今日食谱</w:t>
      </w:r>
    </w:p>
    <w:p>
      <w:pPr>
        <w:jc w:val="both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午餐：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小米饭、五彩虾仁、油面筋大白菜、鸡毛菜山药肉圆汤</w:t>
      </w:r>
    </w:p>
    <w:p>
      <w:pPr>
        <w:jc w:val="both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下午点心：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黑芝麻汤圆</w:t>
      </w:r>
    </w:p>
    <w:p>
      <w:p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水果：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哈密瓜、小番茄</w:t>
      </w: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7D667F9"/>
    <w:rsid w:val="08931819"/>
    <w:rsid w:val="08984413"/>
    <w:rsid w:val="089E4FE9"/>
    <w:rsid w:val="08A35158"/>
    <w:rsid w:val="08ED0F4E"/>
    <w:rsid w:val="09810339"/>
    <w:rsid w:val="09B66002"/>
    <w:rsid w:val="09BF1E8A"/>
    <w:rsid w:val="0AA947E3"/>
    <w:rsid w:val="0B6B43F1"/>
    <w:rsid w:val="0B721760"/>
    <w:rsid w:val="0B9D1D19"/>
    <w:rsid w:val="0C87388C"/>
    <w:rsid w:val="0C9C57D4"/>
    <w:rsid w:val="0CA51F3D"/>
    <w:rsid w:val="0D090CDC"/>
    <w:rsid w:val="0D377AD4"/>
    <w:rsid w:val="0D6D699E"/>
    <w:rsid w:val="0D9C0528"/>
    <w:rsid w:val="0E485779"/>
    <w:rsid w:val="0E861C49"/>
    <w:rsid w:val="0EDB31E4"/>
    <w:rsid w:val="0F5B1261"/>
    <w:rsid w:val="10523A58"/>
    <w:rsid w:val="10567C5F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3E230D"/>
    <w:rsid w:val="14567ABD"/>
    <w:rsid w:val="14E21961"/>
    <w:rsid w:val="154A73F4"/>
    <w:rsid w:val="15885CA2"/>
    <w:rsid w:val="161B48EC"/>
    <w:rsid w:val="178655BC"/>
    <w:rsid w:val="194809D3"/>
    <w:rsid w:val="19672F1C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F53B81"/>
    <w:rsid w:val="26DB2DEB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CB127E7"/>
    <w:rsid w:val="2D83287A"/>
    <w:rsid w:val="2EB06C07"/>
    <w:rsid w:val="2EE22573"/>
    <w:rsid w:val="2EE37C2C"/>
    <w:rsid w:val="2F7950D6"/>
    <w:rsid w:val="30621EEB"/>
    <w:rsid w:val="306F1C94"/>
    <w:rsid w:val="31010477"/>
    <w:rsid w:val="31896FBD"/>
    <w:rsid w:val="320109E3"/>
    <w:rsid w:val="32693814"/>
    <w:rsid w:val="32A45F3D"/>
    <w:rsid w:val="32AF446B"/>
    <w:rsid w:val="32F63DDB"/>
    <w:rsid w:val="32FA38F9"/>
    <w:rsid w:val="33010DBB"/>
    <w:rsid w:val="33041D9C"/>
    <w:rsid w:val="3314285B"/>
    <w:rsid w:val="34081B1F"/>
    <w:rsid w:val="345B0C94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0B074C"/>
    <w:rsid w:val="3A217E73"/>
    <w:rsid w:val="3AA92F05"/>
    <w:rsid w:val="3AF365D3"/>
    <w:rsid w:val="3AF44AC4"/>
    <w:rsid w:val="3B194EA9"/>
    <w:rsid w:val="3B883ED9"/>
    <w:rsid w:val="3B9E69AC"/>
    <w:rsid w:val="3BD61609"/>
    <w:rsid w:val="3BD94C62"/>
    <w:rsid w:val="3C884634"/>
    <w:rsid w:val="3CC97926"/>
    <w:rsid w:val="3D5F61C9"/>
    <w:rsid w:val="3D686164"/>
    <w:rsid w:val="3E7249DB"/>
    <w:rsid w:val="40387CC5"/>
    <w:rsid w:val="404B77E1"/>
    <w:rsid w:val="40574FF8"/>
    <w:rsid w:val="40856FF7"/>
    <w:rsid w:val="40B76997"/>
    <w:rsid w:val="40F24318"/>
    <w:rsid w:val="41B2609F"/>
    <w:rsid w:val="42A56447"/>
    <w:rsid w:val="439E0FE1"/>
    <w:rsid w:val="44416C8B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A5109FF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311E15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B59A3"/>
    <w:rsid w:val="56182A57"/>
    <w:rsid w:val="584A27F4"/>
    <w:rsid w:val="589F2B25"/>
    <w:rsid w:val="58D261AB"/>
    <w:rsid w:val="5A367B5D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E70F4D"/>
    <w:rsid w:val="60FB5284"/>
    <w:rsid w:val="61235C9D"/>
    <w:rsid w:val="61B77819"/>
    <w:rsid w:val="61FD505E"/>
    <w:rsid w:val="62345839"/>
    <w:rsid w:val="630024F7"/>
    <w:rsid w:val="63117C28"/>
    <w:rsid w:val="636D389F"/>
    <w:rsid w:val="637165B1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12705A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471E59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AB52B6"/>
    <w:rsid w:val="75D36249"/>
    <w:rsid w:val="75F55576"/>
    <w:rsid w:val="76787169"/>
    <w:rsid w:val="779E362B"/>
    <w:rsid w:val="787157B7"/>
    <w:rsid w:val="7886294E"/>
    <w:rsid w:val="78C63F93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74489E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3">
    <w:name w:val="NormalCharacter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331</Words>
  <Characters>340</Characters>
  <Paragraphs>83</Paragraphs>
  <TotalTime>6</TotalTime>
  <ScaleCrop>false</ScaleCrop>
  <LinksUpToDate>false</LinksUpToDate>
  <CharactersWithSpaces>344</CharactersWithSpaces>
  <Application>WPS Office_11.1.0.11757_F1E327BC-269C-435d-A152-05C5408002CA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13054</cp:lastModifiedBy>
  <cp:lastPrinted>2023-04-19T23:59:00Z</cp:lastPrinted>
  <dcterms:modified xsi:type="dcterms:W3CDTF">2024-09-28T01:25:09Z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2052-11.1.0.11757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D0E1374A993E461A9E49A3B5B55782F5</vt:lpwstr>
  </property>
</Properties>
</file>