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2024年9月4日    星期三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left"/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进入中班，我们的教室区域都有了一些调整，早晨来园后，孩子们都选择了自己喜欢的游戏，一起来看看，孩子们的游戏瞬间吧。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0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7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0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0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7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0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7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0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7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0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7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360" w:lineRule="auto"/>
        <w:jc w:val="both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 xml:space="preserve">    今天开始户外混班游戏啦！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/Users/husongyi/Downloads/IMG_0889.JPGIMG_0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husongyi/Downloads/IMG_0889.JPGIMG_08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/Users/husongyi/Downloads/IMG_0892.JPGIMG_0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husongyi/Downloads/IMG_0892.JPGIMG_08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/Users/husongyi/Downloads/IMG_0894.JPGIMG_0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husongyi/Downloads/IMG_0894.JPGIMG_089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/Users/husongyi/Downloads/IMG_0895.JPGIMG_0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husongyi/Downloads/IMG_0895.JPGIMG_08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/Users/husongyi/Downloads/IMG_0904.JPGIMG_0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husongyi/Downloads/IMG_0904.JPGIMG_09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/Users/husongyi/Downloads/IMG_0907.JPGIMG_0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husongyi/Downloads/IMG_0907.JPGIMG_09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3集体活动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 w:firstLineChars="200"/>
        <w:jc w:val="both"/>
        <w:rPr>
          <w:rFonts w:hint="eastAsia"/>
        </w:rPr>
      </w:pPr>
      <w:r>
        <w:rPr>
          <w:rFonts w:hint="eastAsia"/>
        </w:rPr>
        <w:t>随着孩子们对班级区域的规划，区域将进一步投放区域材料。为了丰富区域材料，幼儿将收集自己想带的玩具，以及各种区域材料，并投放于班级材料柜，幼儿可根据自己的需求支配并使用材料。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0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9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0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9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0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9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both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0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9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0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9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0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92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0" w:firstLineChars="200"/>
        <w:jc w:val="both"/>
        <w:rPr>
          <w:rFonts w:hint="eastAsia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 午餐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both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 xml:space="preserve">  </w:t>
      </w:r>
      <w:r>
        <w:rPr>
          <w:rFonts w:hint="eastAsia" w:asciiTheme="minorEastAsia" w:hAnsiTheme="minorEastAsia"/>
          <w:color w:val="auto"/>
          <w:lang w:val="en-US" w:eastAsia="zh-CN"/>
        </w:rPr>
        <w:t>今天小朋友们自己盛饭啦！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/Users/husongyi/Downloads/IMG_0925.JPGIMG_0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husongyi/Downloads/IMG_0925.JPGIMG_092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/Users/husongyi/Downloads/IMG_0926.JPGIMG_0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husongyi/Downloads/IMG_0926.JPGIMG_092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/Users/husongyi/Downloads/IMG_0927.JPGIMG_0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husongyi/Downloads/IMG_0927.JPGIMG_092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/Users/husongyi/Downloads/IMG_0929.JPGIMG_0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husongyi/Downloads/IMG_0929.JPGIMG_092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/Users/husongyi/Downloads/IMG_0930.JPGIMG_0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husongyi/Downloads/IMG_0930.JPGIMG_093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/Users/husongyi/Downloads/IMG_0934.JPGIMG_0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husongyi/Downloads/IMG_0934.JPGIMG_093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Theme="minorEastAsia" w:hAnsiTheme="minorEastAsia"/>
          <w:color w:val="auto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3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97E34D7"/>
    <w:rsid w:val="3DF9EABD"/>
    <w:rsid w:val="3FFD0D9A"/>
    <w:rsid w:val="4DFFD4F9"/>
    <w:rsid w:val="4FADBC64"/>
    <w:rsid w:val="65EF1059"/>
    <w:rsid w:val="77FD6C35"/>
    <w:rsid w:val="79F3583A"/>
    <w:rsid w:val="7FFBF8D9"/>
    <w:rsid w:val="9747CE3F"/>
    <w:rsid w:val="9FFEBB0E"/>
    <w:rsid w:val="B6973797"/>
    <w:rsid w:val="B7679710"/>
    <w:rsid w:val="BF738FB1"/>
    <w:rsid w:val="BFD75D7C"/>
    <w:rsid w:val="BFEB666D"/>
    <w:rsid w:val="BFED9384"/>
    <w:rsid w:val="CFBE2DC4"/>
    <w:rsid w:val="DFF72AD4"/>
    <w:rsid w:val="EE7F6DBE"/>
    <w:rsid w:val="F77F97CC"/>
    <w:rsid w:val="F7F2123F"/>
    <w:rsid w:val="F9DF3E66"/>
    <w:rsid w:val="FAFB20EE"/>
    <w:rsid w:val="FB9F31F5"/>
    <w:rsid w:val="FBBFCC19"/>
    <w:rsid w:val="FDFF44B4"/>
    <w:rsid w:val="FF5BEEBD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5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2024-03-02T05:51:00Z</dcterms:created>
  <dc:creator>hsy.</dc:creator>
  <cp:lastModifiedBy>hsy.</cp:lastModifiedBy>
  <dcterms:modified xsi:type="dcterms:W3CDTF">2024-09-05T07:42:33Z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96117029131EA1CEEA21D8661A2284C8_43</vt:lpwstr>
  </property>
</Properties>
</file>