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09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26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周四的早晨，天气有点阴沉，阳光早就躲起来了！孩子们却踏着欢快的脚步来到了幼儿园。今天共来园19人，1人请假。期待她早日归来哦！  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0926_08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926_0807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0926_08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926_0812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0926_08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926_0812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0926_08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926_0815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0926_08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926_0802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户外活动--后操场：骑小车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早晨下起了蒙蒙细雨，因此户外活动时间往后推了推。之后孩子们跟着老师来到了后操场的骑小车区域，开启了今日的游戏。孩子们一个个熟门熟路，拿出喜欢的车子，开启了今日的户外活动。不一会儿，就传出了阵阵欢笑声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0926_08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926_0855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0926_08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926_0855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0926_08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926_0855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0926_08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926_0855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0926_08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926_0855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，孩子们纷纷走向了喜欢的游戏区域。桌面建构区的小朋友们在制作刚学过的五角星；地面建构区的宝贝在完善昨日的高楼；美工区的小朋友玩起了扭扭棒，一朵朵花应运而生……每个人有自己喜欢的区域，越来越有规划了。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0926_08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926_0815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0926_08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926_0815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0926_08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926_0836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0926_1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926_1005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0926_1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926_1004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0926_08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926_083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0926_11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926_1114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0926_11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926_1114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0926_11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926_1114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天气近来变化很快，家长们注意及时增减衣物，防止宝贝感冒咳嗽哦！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FB9670"/>
    <w:multiLevelType w:val="singleLevel"/>
    <w:tmpl w:val="69FB967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2LCJoZGlkIjoiZjFmZWIzNDg2MmIzZjExOTIzMmViNTBmYTMwYTk0ZWYiLCJ1c2VyQ291bnQiOjE5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B30067"/>
    <w:rsid w:val="112540E8"/>
    <w:rsid w:val="11FD9232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E8027C"/>
    <w:rsid w:val="1C11478D"/>
    <w:rsid w:val="1C2213A3"/>
    <w:rsid w:val="1D1B4DD6"/>
    <w:rsid w:val="1EF22D41"/>
    <w:rsid w:val="1F18274B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020938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F3ECA"/>
    <w:rsid w:val="72272E4F"/>
    <w:rsid w:val="723A1779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2</Pages>
  <Words>114</Words>
  <Characters>650</Characters>
  <Lines>5</Lines>
  <Paragraphs>1</Paragraphs>
  <TotalTime>36</TotalTime>
  <ScaleCrop>false</ScaleCrop>
  <LinksUpToDate>false</LinksUpToDate>
  <CharactersWithSpaces>763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2024-09-26T05:28:18Z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