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2024.9.24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二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cs="宋体" w:eastAsiaTheme="minorEastAsia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default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自信的中国人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今天4位小朋友请假，其他人均到园。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二、集体活动《音乐：国旗红红的哩》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Cs/>
          <w:color w:val="auto"/>
          <w:kern w:val="0"/>
          <w:szCs w:val="21"/>
        </w:rPr>
        <w:t>歌曲旋律铿锵有力，是一首典型的爱国歌曲。歌曲的节奏稳定富有弹性，歌曲前部分节奏稳定运用大附点、连音以及叠词跳音表现出孩子脆国旗崇高的敬意。后部分运用大切分将情感表达的淋漓尽致。本节课的主要引导幼儿感知歌曲优美旋律，用自然的声音演唱歌曲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/>
        </w:rPr>
      </w:pP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宗韫玉、丁曼婷、张奕涵、王诺婉、冯欣、谭沁、徐佳伊、王若鑫、王秋瑶、徐筱晞、李慕妍、郑书韵、胡奕可、蒋翊晗、杨易、李璟睿、徐梓赫、谌睿、张悦威、阴少帅、徐诺、梁峻晰</w:t>
      </w:r>
      <w:r>
        <w:rPr>
          <w:rFonts w:hint="eastAsia" w:ascii="宋体" w:hAnsi="宋体" w:eastAsia="宋体" w:cs="宋体"/>
          <w:color w:val="auto"/>
          <w:sz w:val="21"/>
          <w:szCs w:val="21"/>
          <w:u w:val="none"/>
        </w:rPr>
        <w:t>能根据歌曲要求有感情用自然的声音演唱歌曲</w:t>
      </w: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eastAsia="zh-CN"/>
        </w:rPr>
        <w:t>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申晓文、周艺天、章昕媛、黄梓宸、吴文欣、魏锦宸、</w:t>
      </w: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也能通过倾听歌曲，</w:t>
      </w: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eastAsia="zh-CN"/>
        </w:rPr>
        <w:t>感知歌曲的歌词以及激昂的情绪，萌发热爱祖国的情感，</w:t>
      </w: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如果能提高专注力，坐姿端正会更好，养成良好的学习习惯很重要哦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今天在中操场进行了攀爬架游戏，徐诺、阴少帅、杨易、黄梓宸、梁峻晰等小朋友一起铺设了垫子，为大家的安全保驾护航。期间在老师的提醒下能及时补充水分。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7" name="图片 7" descr="IMG_0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4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8" name="图片 8" descr="IMG_0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4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9" name="图片 9" descr="IMG_0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4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0" name="图片 10" descr="IMG_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04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5715</wp:posOffset>
            </wp:positionV>
            <wp:extent cx="7560310" cy="10692765"/>
            <wp:effectExtent l="0" t="0" r="8890" b="635"/>
            <wp:wrapNone/>
            <wp:docPr id="14" name="图片 14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1" name="图片 11" descr="IMG_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04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2" name="图片 12" descr="IMG_0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04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四、区域游戏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3" name="图片 13" descr="IMG_0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043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6" name="图片 16" descr="IMG_0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043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我们一起来玩捕小鱼，看看谁的数量多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我用彩泥制作了一个小蛋糕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7" name="图片 17" descr="IMG_0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043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8" name="图片 18" descr="IMG_0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043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两人一起建平楼吧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这个连接在一起会不会发电呢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9" name="图片 19" descr="IMG_0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043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0" name="图片 20" descr="IMG_0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043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一起垒高吧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我们一起给小球设计轨道吧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default"/>
          <w:b/>
          <w:bCs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29" name="图片 29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五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中午吃的是芝麻饭、土豆牛肉、炒生瓜丝、生菜粉丝汤！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今天大多数小朋友都光盘啦，希望张悦威、蒋翊晗小朋友能多吃蔬菜，章欣媛、吴文欣也要加快速度哦。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1.请还没有带日记本的小朋友及时带来哦！谢谢配合。</w:t>
      </w:r>
    </w:p>
    <w:p>
      <w:pPr>
        <w:jc w:val="both"/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gsImhkaWQiOiJmZTY1OWIyN2VlNTNjYTgxNmUxNzY3MGQwZTYyMTJmMCIsInVzZXJDb3VudCI6OX0="/>
    <w:docVar w:name="KSO_WPS_MARK_KEY" w:val="2d77432d-3eb3-4d42-88e0-c2ce87633266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31C257A"/>
    <w:rsid w:val="03237D85"/>
    <w:rsid w:val="05892E74"/>
    <w:rsid w:val="075A6A62"/>
    <w:rsid w:val="1D304905"/>
    <w:rsid w:val="27CC1ABA"/>
    <w:rsid w:val="27FA4F9E"/>
    <w:rsid w:val="3838457E"/>
    <w:rsid w:val="3AE2207F"/>
    <w:rsid w:val="3E9E109F"/>
    <w:rsid w:val="48185562"/>
    <w:rsid w:val="4D412856"/>
    <w:rsid w:val="52D367DA"/>
    <w:rsid w:val="55674105"/>
    <w:rsid w:val="55F0489E"/>
    <w:rsid w:val="6A3550F2"/>
    <w:rsid w:val="709779A9"/>
    <w:rsid w:val="72830C4F"/>
    <w:rsid w:val="74A76BEC"/>
    <w:rsid w:val="78522554"/>
    <w:rsid w:val="7CB91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2</Pages>
  <Words>585</Words>
  <Characters>594</Characters>
  <Lines>1</Lines>
  <Paragraphs>1</Paragraphs>
  <TotalTime>23</TotalTime>
  <ScaleCrop>false</ScaleCrop>
  <LinksUpToDate>false</LinksUpToDate>
  <CharactersWithSpaces>598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cp:lastPrinted>2024-09-23T11:32:00Z</cp:lastPrinted>
  <dcterms:modified xsi:type="dcterms:W3CDTF">2024-09-24T12:17:24Z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F8D7D0D229B54BFC9C14AC799FE4C713_13</vt:lpwstr>
  </property>
</Properties>
</file>