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6EE8530D">
      <w:pPr>
        <w:widowControl/>
        <w:jc w:val="left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1831340</wp:posOffset>
                </wp:positionV>
                <wp:extent cx="5678805" cy="1403985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140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6CBA7">
                            <w:pPr>
                              <w:spacing w:line="620" w:lineRule="exact"/>
                              <w:jc w:val="left"/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color w:val="AC5626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color w:val="AC5626"/>
                                <w:sz w:val="40"/>
                                <w:szCs w:val="40"/>
                                <w:lang w:eastAsia="zh-CN"/>
                              </w:rPr>
                              <w:t>放假时间：9月15日至17日放假调休 ，共3天</w:t>
                            </w:r>
                          </w:p>
                          <w:p w14:paraId="3E06E17B">
                            <w:pPr>
                              <w:spacing w:line="620" w:lineRule="exact"/>
                              <w:ind w:firstLine="2000" w:firstLineChars="500"/>
                              <w:jc w:val="left"/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color w:val="AC5626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color w:val="AC5626"/>
                                <w:sz w:val="40"/>
                                <w:szCs w:val="40"/>
                                <w:lang w:eastAsia="zh-CN"/>
                              </w:rPr>
                              <w:t>9月14日（本周六）上周一的课程</w:t>
                            </w:r>
                          </w:p>
                          <w:p w14:paraId="756F8545">
                            <w:pPr>
                              <w:spacing w:line="620" w:lineRule="exact"/>
                              <w:jc w:val="left"/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color w:val="AC5626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color w:val="AC5626"/>
                                <w:sz w:val="40"/>
                                <w:szCs w:val="40"/>
                                <w:lang w:eastAsia="zh-CN"/>
                              </w:rPr>
                              <w:t>返园时间：</w:t>
                            </w: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color w:val="AC5626"/>
                                <w:sz w:val="40"/>
                                <w:szCs w:val="40"/>
                                <w:lang w:val="en-US" w:eastAsia="zh-CN"/>
                              </w:rPr>
                              <w:t>9月18日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95pt;margin-top:144.2pt;height:110.55pt;width:447.15pt;z-index:251660288;mso-width-relative:page;mso-height-relative:page;" filled="f" stroked="f" coordsize="21600,21600" o:gfxdata="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hoFN3cAAAACwEAAA8AAAAAAAAAAQAg&#10;AAAAIgAAAGRycy9kb3ducmV2LnhtbFBLAQIUABQAAAAIAIdO4kBryrrDQwIAAHk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16CBA7">
                      <w:pPr>
                        <w:spacing w:line="620" w:lineRule="exact"/>
                        <w:jc w:val="left"/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color w:val="AC5626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color w:val="AC5626"/>
                          <w:sz w:val="40"/>
                          <w:szCs w:val="40"/>
                          <w:lang w:eastAsia="zh-CN"/>
                        </w:rPr>
                        <w:t>放假时间：9月15日至17日放假调休 ，共3天</w:t>
                      </w:r>
                    </w:p>
                    <w:p w14:paraId="3E06E17B">
                      <w:pPr>
                        <w:spacing w:line="620" w:lineRule="exact"/>
                        <w:ind w:firstLine="2000" w:firstLineChars="500"/>
                        <w:jc w:val="left"/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color w:val="AC5626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color w:val="AC5626"/>
                          <w:sz w:val="40"/>
                          <w:szCs w:val="40"/>
                          <w:lang w:eastAsia="zh-CN"/>
                        </w:rPr>
                        <w:t>9月14日（本周六）上周一的课程</w:t>
                      </w:r>
                    </w:p>
                    <w:p w14:paraId="756F8545">
                      <w:pPr>
                        <w:spacing w:line="620" w:lineRule="exact"/>
                        <w:jc w:val="left"/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color w:val="AC5626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color w:val="AC5626"/>
                          <w:sz w:val="40"/>
                          <w:szCs w:val="40"/>
                          <w:lang w:eastAsia="zh-CN"/>
                        </w:rPr>
                        <w:t>返园时间：</w:t>
                      </w:r>
                      <w:r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color w:val="AC5626"/>
                          <w:sz w:val="40"/>
                          <w:szCs w:val="40"/>
                          <w:lang w:val="en-US" w:eastAsia="zh-CN"/>
                        </w:rPr>
                        <w:t>9月18日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Sans Semibold" w:hAnsi="MiSans Semibold" w:eastAsia="MiSans Semibold"/>
          <w:kern w:val="24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-464820</wp:posOffset>
            </wp:positionV>
            <wp:extent cx="982980" cy="922655"/>
            <wp:effectExtent l="0" t="0" r="7620" b="10795"/>
            <wp:wrapNone/>
            <wp:docPr id="3" name="图片 10" descr="QQ图片2023042115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QQ图片20230421155329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-184785</wp:posOffset>
                </wp:positionH>
                <wp:positionV relativeFrom="paragraph">
                  <wp:posOffset>1197610</wp:posOffset>
                </wp:positionV>
                <wp:extent cx="5626735" cy="408940"/>
                <wp:effectExtent l="0" t="0" r="12065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735" cy="408940"/>
                          <a:chOff x="13604" y="3918"/>
                          <a:chExt cx="8861" cy="644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15696" y="3918"/>
                            <a:ext cx="4704" cy="6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65B82">
                              <w:pPr>
                                <w:spacing w:line="500" w:lineRule="exact"/>
                                <w:jc w:val="distribute"/>
                                <w:rPr>
                                  <w:rFonts w:ascii="MiSans Normal" w:hAnsi="MiSans Normal" w:eastAsia="MiSans Normal" w:cs="MiSans Normal"/>
                                  <w:caps/>
                                  <w:color w:val="AC562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MiSans Normal" w:hAnsi="MiSans Normal" w:eastAsia="MiSans Normal" w:cs="MiSans Normal"/>
                                  <w:caps/>
                                  <w:color w:val="AC5626"/>
                                  <w:sz w:val="28"/>
                                  <w:szCs w:val="28"/>
                                </w:rPr>
                                <w:t>中/国/传/统/节/日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7" name="组合 7"/>
                        <wpg:cNvGrpSpPr/>
                        <wpg:grpSpPr>
                          <a:xfrm>
                            <a:off x="13604" y="4270"/>
                            <a:ext cx="8861" cy="0"/>
                            <a:chOff x="1876" y="4298"/>
                            <a:chExt cx="8861" cy="0"/>
                          </a:xfrm>
                        </wpg:grpSpPr>
                        <wps:wsp>
                          <wps:cNvPr id="21" name="直接连接符 21"/>
                          <wps:cNvCnPr/>
                          <wps:spPr>
                            <a:xfrm flipH="1">
                              <a:off x="1876" y="4298"/>
                              <a:ext cx="2067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AC5626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直接连接符 27"/>
                          <wps:cNvCnPr/>
                          <wps:spPr>
                            <a:xfrm flipH="1">
                              <a:off x="8670" y="4298"/>
                              <a:ext cx="2067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AC5626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55pt;margin-top:94.3pt;height:32.2pt;width:443.05pt;mso-position-horizontal-relative:margin;z-index:251683840;mso-width-relative:page;mso-height-relative:page;" coordorigin="13604,3918" coordsize="8861,644" o:gfxdata="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E0ukTLbAAAACwEA&#10;AA8AAAAAAAAAAQAgAAAAIgAAAGRycy9kb3ducmV2LnhtbFBLAQIUABQAAAAIAIdO4kBtkFg8pgMA&#10;AGsKAAAOAAAAAAAAAAEAIAAAACoBAABkcnMvZTJvRG9jLnhtbFBLBQYAAAAABgAGAFkBAABCBwAA&#10;AAA=&#10;">
                <o:lock v:ext="edit" aspectratio="f"/>
                <v:shape id="_x0000_s1026" o:spid="_x0000_s1026" o:spt="202" type="#_x0000_t202" style="position:absolute;left:15696;top:3918;height:644;width:4704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B065B82">
                        <w:pPr>
                          <w:spacing w:line="500" w:lineRule="exact"/>
                          <w:jc w:val="distribute"/>
                          <w:rPr>
                            <w:rFonts w:ascii="MiSans Normal" w:hAnsi="MiSans Normal" w:eastAsia="MiSans Normal" w:cs="MiSans Normal"/>
                            <w:caps/>
                            <w:color w:val="AC5626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MiSans Normal" w:hAnsi="MiSans Normal" w:eastAsia="MiSans Normal" w:cs="MiSans Normal"/>
                            <w:caps/>
                            <w:color w:val="AC5626"/>
                            <w:sz w:val="28"/>
                            <w:szCs w:val="28"/>
                          </w:rPr>
                          <w:t>中/国/传/统/节/日</w:t>
                        </w:r>
                      </w:p>
                    </w:txbxContent>
                  </v:textbox>
                </v:shape>
                <v:group id="_x0000_s1026" o:spid="_x0000_s1026" o:spt="203" style="position:absolute;left:13604;top:4270;height:0;width:8861;" coordorigin="1876,4298" coordsize="8861,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1876;top:4298;flip:x;height:0;width:2067;" filled="f" stroked="t" coordsize="21600,21600" o:gfxdata="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BJ8B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AC5626 [3204]" joinstyle="round"/>
                    <v:imagedata o:title=""/>
                    <o:lock v:ext="edit" aspectratio="f"/>
                  </v:line>
                  <v:line id="_x0000_s1026" o:spid="_x0000_s1026" o:spt="20" style="position:absolute;left:8670;top:4298;flip:x;height:0;width:2067;" filled="f" stroked="t" coordsize="21600,21600" o:gfxdata="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Gi7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AC5626 [3204]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-653415</wp:posOffset>
                </wp:positionH>
                <wp:positionV relativeFrom="paragraph">
                  <wp:posOffset>198755</wp:posOffset>
                </wp:positionV>
                <wp:extent cx="6612890" cy="1334135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890" cy="133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8022B">
                            <w:pPr>
                              <w:spacing w:line="2000" w:lineRule="exact"/>
                              <w:jc w:val="center"/>
                              <w:rPr>
                                <w:rFonts w:ascii="思源宋体 CN Heavy" w:hAnsi="思源宋体 CN Heavy" w:eastAsia="思源宋体 CN Heavy" w:cs="思源宋体 CN Heavy"/>
                                <w:color w:val="AC5626"/>
                                <w:sz w:val="126"/>
                                <w:szCs w:val="126"/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AC5626"/>
                                <w:sz w:val="126"/>
                                <w:szCs w:val="126"/>
                              </w:rPr>
                              <w:t>中秋节放假通知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15.65pt;height:105.05pt;width:520.7pt;mso-position-horizontal-relative:margin;z-index:251661312;mso-width-relative:page;mso-height-relative:page;" filled="f" stroked="f" coordsize="21600,21600" o:gfxdata="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Nfxc3QAAAAsBAAAPAAAAAAAAAAEA&#10;IAAAACIAAABkcnMvZG93bnJldi54bWxQSwECFAAUAAAACACHTuJAt21rhkMCAAB3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68022B">
                      <w:pPr>
                        <w:spacing w:line="2000" w:lineRule="exact"/>
                        <w:jc w:val="center"/>
                        <w:rPr>
                          <w:rFonts w:ascii="思源宋体 CN Heavy" w:hAnsi="思源宋体 CN Heavy" w:eastAsia="思源宋体 CN Heavy" w:cs="思源宋体 CN Heavy"/>
                          <w:color w:val="AC5626"/>
                          <w:sz w:val="126"/>
                          <w:szCs w:val="126"/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AC5626"/>
                          <w:sz w:val="126"/>
                          <w:szCs w:val="126"/>
                        </w:rPr>
                        <w:t>中秋节放假通知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3963035</wp:posOffset>
                </wp:positionV>
                <wp:extent cx="294005" cy="225425"/>
                <wp:effectExtent l="0" t="0" r="0" b="3175"/>
                <wp:wrapNone/>
                <wp:docPr id="159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225425"/>
                          <a:chOff x="3356" y="10108"/>
                          <a:chExt cx="381" cy="304"/>
                        </a:xfrm>
                      </wpg:grpSpPr>
                      <wps:wsp>
                        <wps:cNvPr id="160" name="椭圆 2"/>
                        <wps:cNvSpPr/>
                        <wps:spPr>
                          <a:xfrm flipH="1">
                            <a:off x="3441" y="10141"/>
                            <a:ext cx="219" cy="227"/>
                          </a:xfrm>
                          <a:prstGeom prst="ellipse">
                            <a:avLst/>
                          </a:prstGeom>
                          <a:solidFill>
                            <a:srgbClr val="AC5626"/>
                          </a:solidFill>
                          <a:ln w="12700">
                            <a:solidFill>
                              <a:srgbClr val="FEEB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文本框 73"/>
                        <wps:cNvSpPr txBox="1"/>
                        <wps:spPr>
                          <a:xfrm>
                            <a:off x="3356" y="10108"/>
                            <a:ext cx="381" cy="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D31244">
                              <w:pPr>
                                <w:spacing w:line="200" w:lineRule="exact"/>
                                <w:jc w:val="left"/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MiSans Normal" w:hAnsi="MiSans Normal" w:eastAsia="MiSans Normal" w:cs="MiSans Normal"/>
                                  <w:bCs/>
                                  <w:color w:val="FEEBDA"/>
                                  <w:sz w:val="18"/>
                                  <w:szCs w:val="18"/>
                                </w:rPr>
                                <w:t>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1.2pt;margin-top:312.05pt;height:17.75pt;width:23.15pt;z-index:251677696;mso-width-relative:page;mso-height-relative:page;" coordorigin="3356,10108" coordsize="381,304" o:gfxdata="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wi3XRNwAAAALAQAADwAAAAAAAAABACAA&#10;AAAiAAAAZHJzL2Rvd25yZXYueG1sUEsBAhQAFAAAAAgAh07iQIVm1/pfAwAAtwgAAA4AAAAAAAAA&#10;AQAgAAAAKwEAAGRycy9lMm9Eb2MueG1sUEsFBgAAAAAGAAYAWQEAAPwGAAAAAA==&#10;">
                <o:lock v:ext="edit" aspectratio="f"/>
                <v:shape id="椭圆 2" o:spid="_x0000_s1026" o:spt="3" type="#_x0000_t3" style="position:absolute;left:3441;top:10141;flip:x;height:227;width:219;v-text-anchor:middle;" fillcolor="#AC5626" filled="t" stroked="t" coordsize="21600,21600" o:gfxdata="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iPPK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FEEBDA [2404]" joinstyle="round"/>
                  <v:imagedata o:title=""/>
                  <o:lock v:ext="edit" aspectratio="f"/>
                </v:shape>
                <v:shape id="文本框 73" o:spid="_x0000_s1026" o:spt="202" type="#_x0000_t202" style="position:absolute;left:3356;top:10108;height:304;width:381;" filled="f" stroked="f" coordsize="21600,21600" o:gfxdata="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lNt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5D31244">
                        <w:pPr>
                          <w:spacing w:line="200" w:lineRule="exact"/>
                          <w:jc w:val="left"/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MiSans Normal" w:hAnsi="MiSans Normal" w:eastAsia="MiSans Normal" w:cs="MiSans Normal"/>
                            <w:bCs/>
                            <w:color w:val="FEEBDA"/>
                            <w:sz w:val="18"/>
                            <w:szCs w:val="18"/>
                          </w:rPr>
                          <w:t>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3957320</wp:posOffset>
                </wp:positionV>
                <wp:extent cx="294005" cy="225425"/>
                <wp:effectExtent l="0" t="0" r="0" b="3175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225425"/>
                          <a:chOff x="3354" y="10109"/>
                          <a:chExt cx="381" cy="304"/>
                        </a:xfrm>
                      </wpg:grpSpPr>
                      <wps:wsp>
                        <wps:cNvPr id="157" name="椭圆 2"/>
                        <wps:cNvSpPr/>
                        <wps:spPr>
                          <a:xfrm flipH="1">
                            <a:off x="3441" y="10141"/>
                            <a:ext cx="219" cy="227"/>
                          </a:xfrm>
                          <a:prstGeom prst="ellipse">
                            <a:avLst/>
                          </a:prstGeom>
                          <a:solidFill>
                            <a:srgbClr val="AC5626"/>
                          </a:solidFill>
                          <a:ln w="12700">
                            <a:solidFill>
                              <a:srgbClr val="FEEB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8" name="文本框 73"/>
                        <wps:cNvSpPr txBox="1"/>
                        <wps:spPr>
                          <a:xfrm>
                            <a:off x="3354" y="10109"/>
                            <a:ext cx="381" cy="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1C9BD">
                              <w:pPr>
                                <w:spacing w:line="200" w:lineRule="exact"/>
                                <w:jc w:val="left"/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18"/>
                                  <w:szCs w:val="18"/>
                                </w:rPr>
                                <w:t>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4.3pt;margin-top:311.6pt;height:17.75pt;width:23.15pt;z-index:251676672;mso-width-relative:page;mso-height-relative:page;" coordorigin="3354,10109" coordsize="381,304" o:gfxdata="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e+qicNsAAAALAQAADwAAAAAAAAABACAA&#10;AAAiAAAAZHJzL2Rvd25yZXYueG1sUEsBAhQAFAAAAAgAh07iQJ8GYnRgAwAAtwgAAA4AAAAAAAAA&#10;AQAgAAAAKgEAAGRycy9lMm9Eb2MueG1sUEsFBgAAAAAGAAYAWQEAAPwGAAAAAA==&#10;">
                <o:lock v:ext="edit" aspectratio="f"/>
                <v:shape id="椭圆 2" o:spid="_x0000_s1026" o:spt="3" type="#_x0000_t3" style="position:absolute;left:3441;top:10141;flip:x;height:227;width:219;v-text-anchor:middle;" fillcolor="#AC5626" filled="t" stroked="t" coordsize="21600,21600" o:gfxdata="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Z247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FEEBDA [2404]" joinstyle="round"/>
                  <v:imagedata o:title=""/>
                  <o:lock v:ext="edit" aspectratio="f"/>
                </v:shape>
                <v:shape id="文本框 73" o:spid="_x0000_s1026" o:spt="202" type="#_x0000_t202" style="position:absolute;left:3354;top:10109;height:304;width:381;" filled="f" stroked="f" coordsize="21600,21600" o:gfxdata="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PLpW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C61C9BD">
                        <w:pPr>
                          <w:spacing w:line="200" w:lineRule="exact"/>
                          <w:jc w:val="left"/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18"/>
                            <w:szCs w:val="18"/>
                          </w:rPr>
                          <w:t>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5487670</wp:posOffset>
                </wp:positionV>
                <wp:extent cx="5885815" cy="130365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5815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F955B">
                            <w:pPr>
                              <w:spacing w:line="440" w:lineRule="exact"/>
                              <w:jc w:val="center"/>
                              <w:rPr>
                                <w:rFonts w:hint="eastAsia" w:ascii="方正仿宋_GB2312" w:hAnsi="方正仿宋_GB2312" w:eastAsia="方正仿宋_GB2312" w:cs="方正仿宋_GB2312"/>
                                <w:b/>
                                <w:bCs w:val="0"/>
                                <w:color w:val="AC56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仿宋_GB2312" w:hAnsi="方正仿宋_GB2312" w:eastAsia="方正仿宋_GB2312" w:cs="方正仿宋_GB2312"/>
                                <w:b/>
                                <w:bCs w:val="0"/>
                                <w:color w:val="AC5626"/>
                                <w:sz w:val="26"/>
                                <w:szCs w:val="26"/>
                              </w:rPr>
                              <w:t>为了让幼儿度过一个安全、健康的节日，</w:t>
                            </w:r>
                          </w:p>
                          <w:p w14:paraId="2770AD81">
                            <w:pPr>
                              <w:spacing w:line="440" w:lineRule="exact"/>
                              <w:jc w:val="center"/>
                              <w:rPr>
                                <w:rFonts w:hint="eastAsia" w:ascii="方正仿宋_GB2312" w:hAnsi="方正仿宋_GB2312" w:eastAsia="方正仿宋_GB2312" w:cs="方正仿宋_GB2312"/>
                                <w:b/>
                                <w:bCs w:val="0"/>
                                <w:color w:val="AC56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仿宋_GB2312" w:hAnsi="方正仿宋_GB2312" w:eastAsia="方正仿宋_GB2312" w:cs="方正仿宋_GB2312"/>
                                <w:b/>
                                <w:bCs w:val="0"/>
                                <w:color w:val="AC5626"/>
                                <w:sz w:val="26"/>
                                <w:szCs w:val="26"/>
                              </w:rPr>
                              <w:t>敬请家长配合做好安全教育，</w:t>
                            </w:r>
                          </w:p>
                          <w:p w14:paraId="22D47884">
                            <w:pPr>
                              <w:spacing w:line="440" w:lineRule="exact"/>
                              <w:jc w:val="center"/>
                              <w:rPr>
                                <w:rFonts w:hint="eastAsia" w:ascii="方正仿宋_GB2312" w:hAnsi="方正仿宋_GB2312" w:eastAsia="方正仿宋_GB2312" w:cs="方正仿宋_GB2312"/>
                                <w:b/>
                                <w:bCs w:val="0"/>
                                <w:color w:val="AC56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仿宋_GB2312" w:hAnsi="方正仿宋_GB2312" w:eastAsia="方正仿宋_GB2312" w:cs="方正仿宋_GB2312"/>
                                <w:b/>
                                <w:bCs w:val="0"/>
                                <w:color w:val="AC5626"/>
                                <w:sz w:val="26"/>
                                <w:szCs w:val="26"/>
                              </w:rPr>
                              <w:t>切实履行起监护孩子的重任，</w:t>
                            </w:r>
                          </w:p>
                          <w:p w14:paraId="2B2FF696">
                            <w:pPr>
                              <w:spacing w:line="440" w:lineRule="exact"/>
                              <w:jc w:val="center"/>
                              <w:rPr>
                                <w:rFonts w:hint="eastAsia" w:ascii="方正仿宋_GB2312" w:hAnsi="方正仿宋_GB2312" w:eastAsia="方正仿宋_GB2312" w:cs="方正仿宋_GB2312"/>
                                <w:b/>
                                <w:bCs w:val="0"/>
                                <w:color w:val="AC56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仿宋_GB2312" w:hAnsi="方正仿宋_GB2312" w:eastAsia="方正仿宋_GB2312" w:cs="方正仿宋_GB2312"/>
                                <w:b/>
                                <w:bCs w:val="0"/>
                                <w:color w:val="AC5626"/>
                                <w:sz w:val="26"/>
                                <w:szCs w:val="26"/>
                              </w:rPr>
                              <w:t>保证让孩子过一个愉快和有意义的假期。！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45pt;margin-top:432.1pt;height:102.65pt;width:463.45pt;z-index:251678720;mso-width-relative:page;mso-height-relative:page;" filled="f" stroked="f" coordsize="21600,21600" o:gfxdata="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0rWx7t0AAAAMAQAADwAAAAAAAAAB&#10;ACAAAAAiAAAAZHJzL2Rvd25yZXYueG1sUEsBAhQAFAAAAAgAh07iQEcaiRhEAgAAdwQAAA4AAAAA&#10;AAAAAQAgAAAAL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EF955B">
                      <w:pPr>
                        <w:spacing w:line="440" w:lineRule="exact"/>
                        <w:jc w:val="center"/>
                        <w:rPr>
                          <w:rFonts w:hint="eastAsia" w:ascii="方正仿宋_GB2312" w:hAnsi="方正仿宋_GB2312" w:eastAsia="方正仿宋_GB2312" w:cs="方正仿宋_GB2312"/>
                          <w:b/>
                          <w:bCs w:val="0"/>
                          <w:color w:val="AC562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仿宋_GB2312" w:hAnsi="方正仿宋_GB2312" w:eastAsia="方正仿宋_GB2312" w:cs="方正仿宋_GB2312"/>
                          <w:b/>
                          <w:bCs w:val="0"/>
                          <w:color w:val="AC5626"/>
                          <w:sz w:val="26"/>
                          <w:szCs w:val="26"/>
                        </w:rPr>
                        <w:t>为了让幼儿度过一个安全、健康的节日，</w:t>
                      </w:r>
                    </w:p>
                    <w:p w14:paraId="2770AD81">
                      <w:pPr>
                        <w:spacing w:line="440" w:lineRule="exact"/>
                        <w:jc w:val="center"/>
                        <w:rPr>
                          <w:rFonts w:hint="eastAsia" w:ascii="方正仿宋_GB2312" w:hAnsi="方正仿宋_GB2312" w:eastAsia="方正仿宋_GB2312" w:cs="方正仿宋_GB2312"/>
                          <w:b/>
                          <w:bCs w:val="0"/>
                          <w:color w:val="AC562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仿宋_GB2312" w:hAnsi="方正仿宋_GB2312" w:eastAsia="方正仿宋_GB2312" w:cs="方正仿宋_GB2312"/>
                          <w:b/>
                          <w:bCs w:val="0"/>
                          <w:color w:val="AC5626"/>
                          <w:sz w:val="26"/>
                          <w:szCs w:val="26"/>
                        </w:rPr>
                        <w:t>敬请家长配合做好安全教育，</w:t>
                      </w:r>
                    </w:p>
                    <w:p w14:paraId="22D47884">
                      <w:pPr>
                        <w:spacing w:line="440" w:lineRule="exact"/>
                        <w:jc w:val="center"/>
                        <w:rPr>
                          <w:rFonts w:hint="eastAsia" w:ascii="方正仿宋_GB2312" w:hAnsi="方正仿宋_GB2312" w:eastAsia="方正仿宋_GB2312" w:cs="方正仿宋_GB2312"/>
                          <w:b/>
                          <w:bCs w:val="0"/>
                          <w:color w:val="AC562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仿宋_GB2312" w:hAnsi="方正仿宋_GB2312" w:eastAsia="方正仿宋_GB2312" w:cs="方正仿宋_GB2312"/>
                          <w:b/>
                          <w:bCs w:val="0"/>
                          <w:color w:val="AC5626"/>
                          <w:sz w:val="26"/>
                          <w:szCs w:val="26"/>
                        </w:rPr>
                        <w:t>切实履行起监护孩子的重任，</w:t>
                      </w:r>
                    </w:p>
                    <w:p w14:paraId="2B2FF696">
                      <w:pPr>
                        <w:spacing w:line="440" w:lineRule="exact"/>
                        <w:jc w:val="center"/>
                        <w:rPr>
                          <w:rFonts w:hint="eastAsia" w:ascii="方正仿宋_GB2312" w:hAnsi="方正仿宋_GB2312" w:eastAsia="方正仿宋_GB2312" w:cs="方正仿宋_GB2312"/>
                          <w:b/>
                          <w:bCs w:val="0"/>
                          <w:color w:val="AC562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仿宋_GB2312" w:hAnsi="方正仿宋_GB2312" w:eastAsia="方正仿宋_GB2312" w:cs="方正仿宋_GB2312"/>
                          <w:b/>
                          <w:bCs w:val="0"/>
                          <w:color w:val="AC5626"/>
                          <w:sz w:val="26"/>
                          <w:szCs w:val="26"/>
                        </w:rPr>
                        <w:t>保证让孩子过一个愉快和有意义的假期。！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3326765</wp:posOffset>
                </wp:positionV>
                <wp:extent cx="6212840" cy="2129790"/>
                <wp:effectExtent l="0" t="0" r="16510" b="22860"/>
                <wp:wrapNone/>
                <wp:docPr id="38" name="缺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840" cy="2129790"/>
                        </a:xfrm>
                        <a:prstGeom prst="plaque">
                          <a:avLst>
                            <a:gd name="adj" fmla="val 4929"/>
                          </a:avLst>
                        </a:prstGeom>
                        <a:noFill/>
                        <a:ln w="12700">
                          <a:solidFill>
                            <a:srgbClr val="AC562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1" type="#_x0000_t21" style="position:absolute;left:0pt;margin-top:261.95pt;height:167.7pt;width:489.2pt;mso-position-horizontal:center;mso-position-horizontal-relative:margin;z-index:251684864;v-text-anchor:middle;mso-width-relative:page;mso-height-relative:page;" filled="f" stroked="t" coordsize="21600,21600" o:gfxdata="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EeGxXXAAAACAEAAA8AAAAAAAAA&#10;AQAgAAAAIgAAAGRycy9kb3ducmV2LnhtbFBLAQIUABQAAAAIAIdO4kDncdCghAIAAOoEAAAOAAAA&#10;AAAAAAEAIAAAACYBAABkcnMvZTJvRG9jLnhtbFBLBQYAAAAABgAGAFkBAAAcBgAAAAA=&#10;" adj="1065">
                <v:fill on="f" focussize="0,0"/>
                <v:stroke weight="1pt" color="#AC5626 [24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3935095</wp:posOffset>
                </wp:positionV>
                <wp:extent cx="636270" cy="583565"/>
                <wp:effectExtent l="0" t="0" r="0" b="6985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65" name="圆角矩形 65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" name="文本框 74"/>
                        <wps:cNvSpPr txBox="1"/>
                        <wps:spPr>
                          <a:xfrm>
                            <a:off x="85344" y="6096"/>
                            <a:ext cx="46482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D8104E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5" name="文本框 75"/>
                        <wps:cNvSpPr txBox="1"/>
                        <wps:spPr>
                          <a:xfrm>
                            <a:off x="0" y="298704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FCF15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教师节</w:t>
                              </w:r>
                            </w:p>
                            <w:p w14:paraId="749554D8">
                              <w:pPr>
                                <w:rPr>
                                  <w:color w:val="AC56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2pt;margin-top:309.85pt;height:45.95pt;width:50.1pt;z-index:251670528;mso-width-relative:page;mso-height-relative:page;" coordsize="636270,583565" o:gfxdata="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CDUEsE2wAAAAoBAAAPAAAAAAAA&#10;AAEAIAAAACIAAABkcnMvZG93bnJldi54bWxQSwECFAAUAAAACACHTuJAudo3zp4DAABYCwAADgAA&#10;AAAAAAABACAAAAAqAQAAZHJzL2Uyb0RvYy54bWxQSwUGAAAAAAYABgBZAQAAOgcAAAAA&#10;">
                <o:lock v:ext="edit" aspectratio="f"/>
                <v:roundrect id="_x0000_s1026" o:spid="_x0000_s1026" o:spt="2" style="position:absolute;left:24384;top:0;height:583565;width:583565;v-text-anchor:middle;" fillcolor="#FCD3B2" filled="t" stroked="f" coordsize="21600,21600" arcsize="0.5" o:gfxdata="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Hxkq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oundrect>
                <v:shape id="_x0000_s1026" o:spid="_x0000_s1026" o:spt="202" type="#_x0000_t202" style="position:absolute;left:85344;top:6096;height:358140;width:464820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AD8104E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10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298704;height:257810;width:636270;" filled="f" stroked="f" coordsize="21600,21600" o:gfxdata="UEsDBAoAAAAAAIdO4kAAAAAAAAAAAAAAAAAEAAAAZHJzL1BLAwQUAAAACACHTuJABowPu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X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A+4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54FCF15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教师节</w:t>
                        </w:r>
                      </w:p>
                      <w:p w14:paraId="749554D8">
                        <w:pPr>
                          <w:rPr>
                            <w:color w:val="AC56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3935095</wp:posOffset>
                </wp:positionV>
                <wp:extent cx="636270" cy="583565"/>
                <wp:effectExtent l="0" t="0" r="0" b="6985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66" name="圆角矩形 66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文本框 77"/>
                        <wps:cNvSpPr txBox="1"/>
                        <wps:spPr>
                          <a:xfrm>
                            <a:off x="85344" y="6096"/>
                            <a:ext cx="46482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E4184F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6" name="文本框 76"/>
                        <wps:cNvSpPr txBox="1"/>
                        <wps:spPr>
                          <a:xfrm>
                            <a:off x="0" y="298704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C29DC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初九</w:t>
                              </w:r>
                            </w:p>
                            <w:p w14:paraId="3FE9A0DF">
                              <w:pPr>
                                <w:rPr>
                                  <w:rFonts w:ascii="MiSans Normal" w:hAnsi="MiSans Normal" w:eastAsia="MiSans Normal" w:cs="MiSans Normal"/>
                                  <w:color w:val="AC56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4pt;margin-top:309.85pt;height:45.95pt;width:50.1pt;z-index:251671552;mso-width-relative:page;mso-height-relative:page;" coordsize="636270,583565" o:gfxdata="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HGLZ13bAAAACwEAAA8AAAAAAAAAAQAg&#10;AAAAIgAAAGRycy9kb3ducmV2LnhtbFBLAQIUABQAAAAIAIdO4kCNpVW7mgMAAFgLAAAOAAAAAAAA&#10;AAEAIAAAACoBAABkcnMvZTJvRG9jLnhtbFBLBQYAAAAABgAGAFkBAAA2BwAAAAA=&#10;">
                <o:lock v:ext="edit" aspectratio="f"/>
                <v:roundrect id="_x0000_s1026" o:spid="_x0000_s1026" o:spt="2" style="position:absolute;left:24384;top:0;height:583565;width:583565;v-text-anchor:middle;" fillcolor="#FCD3B2" filled="t" stroked="f" coordsize="21600,21600" arcsize="0.5" o:gfxdata="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VWD2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oundrect>
                <v:shape id="_x0000_s1026" o:spid="_x0000_s1026" o:spt="202" type="#_x0000_t202" style="position:absolute;left:85344;top:6096;height:358140;width:464820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AE4184F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11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298704;height:257810;width:636270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6BC29DC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初九</w:t>
                        </w:r>
                      </w:p>
                      <w:p w14:paraId="3FE9A0DF">
                        <w:pPr>
                          <w:rPr>
                            <w:rFonts w:ascii="MiSans Normal" w:hAnsi="MiSans Normal" w:eastAsia="MiSans Normal" w:cs="MiSans Normal"/>
                            <w:color w:val="AC56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3935095</wp:posOffset>
                </wp:positionV>
                <wp:extent cx="636270" cy="583565"/>
                <wp:effectExtent l="0" t="0" r="0" b="698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67" name="圆角矩形 67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8" name="文本框 78"/>
                        <wps:cNvSpPr txBox="1"/>
                        <wps:spPr>
                          <a:xfrm>
                            <a:off x="85344" y="6096"/>
                            <a:ext cx="46482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51CD31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0" y="298704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C637E3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初十</w:t>
                              </w:r>
                            </w:p>
                            <w:p w14:paraId="2D7E1ECE">
                              <w:pPr>
                                <w:rPr>
                                  <w:color w:val="AC56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1.2pt;margin-top:309.85pt;height:45.95pt;width:50.1pt;z-index:251672576;mso-width-relative:page;mso-height-relative:page;" coordsize="636270,583565" o:gfxdata="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C7FouLbAAAACwEAAA8AAAAAAAAA&#10;AQAgAAAAIgAAAGRycy9kb3ducmV2LnhtbFBLAQIUABQAAAAIAIdO4kCDRD/7nQMAAFgLAAAOAAAA&#10;AAAAAAEAIAAAACoBAABkcnMvZTJvRG9jLnhtbFBLBQYAAAAABgAGAFkBAAA5BwAAAAA=&#10;">
                <o:lock v:ext="edit" aspectratio="f"/>
                <v:roundrect id="_x0000_s1026" o:spid="_x0000_s1026" o:spt="2" style="position:absolute;left:24384;top:0;height:583565;width:583565;v-text-anchor:middle;" fillcolor="#FCD3B2" filled="t" stroked="f" coordsize="21600,21600" arcsize="0.5" o:gfxdata="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n9p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oundrect>
                <v:shape id="_x0000_s1026" o:spid="_x0000_s1026" o:spt="202" type="#_x0000_t202" style="position:absolute;left:85344;top:6096;height:358140;width:464820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851CD31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12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298704;height:257810;width:636270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7C637E3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初十</w:t>
                        </w:r>
                      </w:p>
                      <w:p w14:paraId="2D7E1ECE">
                        <w:pPr>
                          <w:rPr>
                            <w:color w:val="AC56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3935095</wp:posOffset>
                </wp:positionV>
                <wp:extent cx="636270" cy="583565"/>
                <wp:effectExtent l="0" t="0" r="0" b="698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68" name="圆角矩形 68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文本框 81"/>
                        <wps:cNvSpPr txBox="1"/>
                        <wps:spPr>
                          <a:xfrm>
                            <a:off x="85344" y="6096"/>
                            <a:ext cx="46482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02E39B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0" name="文本框 80"/>
                        <wps:cNvSpPr txBox="1"/>
                        <wps:spPr>
                          <a:xfrm>
                            <a:off x="0" y="298704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33F3AA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十一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6.95pt;margin-top:309.85pt;height:45.95pt;width:50.1pt;z-index:251673600;mso-width-relative:page;mso-height-relative:page;" coordsize="636270,583565" o:gfxdata="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CjtrES3AAAAAsBAAAPAAAAAAAAAAEA&#10;IAAAACIAAABkcnMvZG93bnJldi54bWxQSwECFAAUAAAACACHTuJAoONzPJoDAABYCwAADgAAAAAA&#10;AAABACAAAAArAQAAZHJzL2Uyb0RvYy54bWxQSwUGAAAAAAYABgBZAQAANwcAAAAA&#10;">
                <o:lock v:ext="edit" aspectratio="f"/>
                <v:roundrect id="_x0000_s1026" o:spid="_x0000_s1026" o:spt="2" style="position:absolute;left:24384;top:0;height:583565;width:583565;v-text-anchor:middle;" fillcolor="#FCD3B2" filled="t" stroked="f" coordsize="21600,21600" arcsize="0.5" o:gfxdata="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RmnU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oundrect>
                <v:shape id="_x0000_s1026" o:spid="_x0000_s1026" o:spt="202" type="#_x0000_t202" style="position:absolute;left:85344;top:6096;height:358140;width:464820;" filled="f" stroked="f" coordsize="21600,21600" o:gfxdata="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ieZy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502E39B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13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298704;height:257810;width:636270;" filled="f" stroked="f" coordsize="21600,21600" o:gfxdata="UEsDBAoAAAAAAIdO4kAAAAAAAAAAAAAAAAAEAAAAZHJzL1BLAwQUAAAACACHTuJAIy7cB7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X3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u3Ae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B33F3AA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十一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3935095</wp:posOffset>
                </wp:positionV>
                <wp:extent cx="636270" cy="583565"/>
                <wp:effectExtent l="0" t="0" r="0" b="6985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69" name="圆角矩形 69"/>
                        <wps:cNvSpPr/>
                        <wps:spPr>
                          <a:xfrm>
                            <a:off x="30480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2" name="文本框 82"/>
                        <wps:cNvSpPr txBox="1"/>
                        <wps:spPr>
                          <a:xfrm>
                            <a:off x="85344" y="6096"/>
                            <a:ext cx="46482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7FFBB4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3" name="文本框 83"/>
                        <wps:cNvSpPr txBox="1"/>
                        <wps:spPr>
                          <a:xfrm>
                            <a:off x="0" y="298704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C3E2D9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  <w:t>十二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2pt;margin-top:309.85pt;height:45.95pt;width:50.1pt;z-index:251674624;mso-width-relative:page;mso-height-relative:page;" coordsize="636270,583565" o:gfxdata="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F7djFNsAAAALAQAADwAAAAAAAAABACAAAAAi&#10;AAAAZHJzL2Rvd25yZXYueG1sUEsBAhQAFAAAAAgAh07iQKBi3RqWAwAAWAsAAA4AAAAAAAAAAQAg&#10;AAAAKgEAAGRycy9lMm9Eb2MueG1sUEsFBgAAAAAGAAYAWQEAADIHAAAAAA==&#10;">
                <o:lock v:ext="edit" aspectratio="f"/>
                <v:roundrect id="_x0000_s1026" o:spid="_x0000_s1026" o:spt="2" style="position:absolute;left:30480;top:0;height:583565;width:583565;v-text-anchor:middle;" fillcolor="#FCD3B2" filled="t" stroked="f" coordsize="21600,21600" arcsize="0.5" o:gfxdata="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rMT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oundrect>
                <v:shape id="_x0000_s1026" o:spid="_x0000_s1026" o:spt="202" type="#_x0000_t202" style="position:absolute;left:85344;top:6096;height:358140;width:464820;" filled="f" stroked="f" coordsize="21600,21600" o:gfxdata="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Ofr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67FFBB4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  <w:t>14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298704;height:257810;width:636270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2C3E2D9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  <w:t>十二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3935095</wp:posOffset>
                </wp:positionV>
                <wp:extent cx="636270" cy="583565"/>
                <wp:effectExtent l="0" t="0" r="0" b="6985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70" name="圆角矩形 70"/>
                        <wps:cNvSpPr/>
                        <wps:spPr>
                          <a:xfrm>
                            <a:off x="18288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C5626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5" name="文本框 85"/>
                        <wps:cNvSpPr txBox="1"/>
                        <wps:spPr>
                          <a:xfrm>
                            <a:off x="85344" y="6096"/>
                            <a:ext cx="46482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80C11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FEEBD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FEEBDA"/>
                                  <w:sz w:val="36"/>
                                  <w:szCs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4" name="文本框 84"/>
                        <wps:cNvSpPr txBox="1"/>
                        <wps:spPr>
                          <a:xfrm>
                            <a:off x="0" y="298704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00901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20"/>
                                  <w:szCs w:val="20"/>
                                </w:rPr>
                                <w:t>十三</w:t>
                              </w:r>
                            </w:p>
                            <w:p w14:paraId="69C9EAD3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8.95pt;margin-top:309.85pt;height:45.95pt;width:50.1pt;z-index:251675648;mso-width-relative:page;mso-height-relative:page;" coordsize="636270,583565" o:gfxdata="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CcAYSU2wAAAAsBAAAPAAAAAAAAAAEA&#10;IAAAACIAAABkcnMvZG93bnJldi54bWxQSwECFAAUAAAACACHTuJAoVWmf5sDAABYCwAADgAAAAAA&#10;AAABACAAAAAqAQAAZHJzL2Uyb0RvYy54bWxQSwUGAAAAAAYABgBZAQAANwcAAAAA&#10;">
                <o:lock v:ext="edit" aspectratio="f"/>
                <v:roundrect id="_x0000_s1026" o:spid="_x0000_s1026" o:spt="2" style="position:absolute;left:18288;top:0;height:583565;width:583565;v-text-anchor:middle;" fillcolor="#AC5626" filled="t" stroked="f" coordsize="21600,21600" arcsize="0.5" o:gfxdata="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kYT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oundrect>
                <v:shape id="_x0000_s1026" o:spid="_x0000_s1026" o:spt="202" type="#_x0000_t202" style="position:absolute;left:85344;top:6096;height:358140;width:464820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C280C11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FEEBDA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FEEBDA"/>
                            <w:sz w:val="36"/>
                            <w:szCs w:val="36"/>
                          </w:rPr>
                          <w:t>15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298704;height:257810;width:636270;" filled="f" stroked="f" coordsize="21600,21600" o:gfxdata="UEsDBAoAAAAAAIdO4kAAAAAAAAAAAAAAAAAEAAAAZHJzL1BLAwQUAAAACACHTuJAXBXaBL8AAADb&#10;AAAADwAAAGRycy9kb3ducmV2LnhtbEWPQWvCQBSE7wX/w/KE3uomo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2g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5500901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20"/>
                            <w:szCs w:val="20"/>
                          </w:rPr>
                          <w:t>十三</w:t>
                        </w:r>
                      </w:p>
                      <w:p w14:paraId="69C9EAD3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3962400</wp:posOffset>
                </wp:positionV>
                <wp:extent cx="636270" cy="583565"/>
                <wp:effectExtent l="0" t="0" r="0" b="698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64" name="圆角矩形 64"/>
                        <wps:cNvSpPr/>
                        <wps:spPr>
                          <a:xfrm>
                            <a:off x="25758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文本框 72"/>
                        <wps:cNvSpPr txBox="1"/>
                        <wps:spPr>
                          <a:xfrm>
                            <a:off x="83713" y="6440"/>
                            <a:ext cx="46482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494CF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0" y="296214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2853CC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FFF9E3">
                                      <w14:alpha w14:val="60000"/>
                                    </w14:srgbClr>
                                  </w14:shadow>
                                </w:rPr>
                                <w:t>初七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45pt;margin-top:312pt;height:45.95pt;width:50.1pt;z-index:251669504;mso-width-relative:page;mso-height-relative:page;" coordsize="636270,583565" o:gfxdata="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CTMQsfbAAAACgEAAA8AAAAAAAAA&#10;AQAgAAAAIgAAAGRycy9kb3ducmV2LnhtbFBLAQIUABQAAAAIAIdO4kCADRbBnQMAAFgLAAAOAAAA&#10;AAAAAAEAIAAAACoBAABkcnMvZTJvRG9jLnhtbFBLBQYAAAAABgAGAFkBAAA5BwAAAAA=&#10;">
                <o:lock v:ext="edit" aspectratio="f"/>
                <v:roundrect id="_x0000_s1026" o:spid="_x0000_s1026" o:spt="2" style="position:absolute;left:25758;top:0;height:583565;width:583565;v-text-anchor:middle;" fillcolor="#FCD3B2" filled="t" stroked="f" coordsize="21600,21600" arcsize="0.5" o:gfxdata="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LY9G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oundrect>
                <v:shape id="_x0000_s1026" o:spid="_x0000_s1026" o:spt="202" type="#_x0000_t202" style="position:absolute;left:83713;top:6440;height:358140;width:464820;" filled="f" stroked="f" coordsize="21600,21600" o:gfxdata="UEsDBAoAAAAAAIdO4kAAAAAAAAAAAAAAAAAEAAAAZHJzL1BLAwQUAAAACACHTuJAiWWXzL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Xz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WXz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AC494CF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9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296214;height:257810;width:636270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42853CC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FFF9E3">
                                <w14:alpha w14:val="60000"/>
                              </w14:srgbClr>
                            </w14:shadow>
                          </w:rPr>
                          <w:t>初七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4688205</wp:posOffset>
                </wp:positionV>
                <wp:extent cx="636270" cy="583565"/>
                <wp:effectExtent l="0" t="0" r="0" b="698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13" name="圆角矩形 70"/>
                        <wps:cNvSpPr/>
                        <wps:spPr>
                          <a:xfrm>
                            <a:off x="18288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文本框 85"/>
                        <wps:cNvSpPr txBox="1"/>
                        <wps:spPr>
                          <a:xfrm>
                            <a:off x="60960" y="15858"/>
                            <a:ext cx="5130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C96437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" name="文本框 84"/>
                        <wps:cNvSpPr txBox="1"/>
                        <wps:spPr>
                          <a:xfrm>
                            <a:off x="0" y="292608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45A12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  <w:t>秋分</w:t>
                              </w:r>
                            </w:p>
                            <w:p w14:paraId="13A4BBE8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9pt;margin-top:369.15pt;height:45.95pt;width:50.1pt;z-index:251668480;mso-width-relative:page;mso-height-relative:page;" coordsize="636270,583565" o:gfxdata="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AzLdX82gAAAAsBAAAPAAAAAAAAAAEA&#10;IAAAACIAAABkcnMvZG93bnJldi54bWxQSwECFAAUAAAACACHTuJA2wSahJwDAABZCwAADgAAAAAA&#10;AAABACAAAAApAQAAZHJzL2Uyb0RvYy54bWxQSwUGAAAAAAYABgBZAQAANwcAAAAA&#10;">
                <o:lock v:ext="edit" aspectratio="f"/>
                <v:roundrect id="圆角矩形 70" o:spid="_x0000_s1026" o:spt="2" style="position:absolute;left:18288;top:0;height:583565;width:583565;v-text-anchor:middle;" fillcolor="#FCD3B2" filled="t" stroked="f" coordsize="21600,21600" arcsize="0.5" o:gfxdata="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SI2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oundrect>
                <v:shape id="文本框 85" o:spid="_x0000_s1026" o:spt="202" type="#_x0000_t202" style="position:absolute;left:60960;top:15858;height:358140;width:513080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9C96437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  <w:t>22</w:t>
                        </w:r>
                      </w:p>
                    </w:txbxContent>
                  </v:textbox>
                </v:shape>
                <v:shape id="文本框 84" o:spid="_x0000_s1026" o:spt="202" type="#_x0000_t202" style="position:absolute;left:0;top:292608;height:257810;width:636270;" filled="f" stroked="f" coordsize="21600,21600" o:gfxdata="UEsDBAoAAAAAAIdO4kAAAAAAAAAAAAAAAAAEAAAAZHJzL1BLAwQUAAAACACHTuJAHw8uDL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8uD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6445A12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  <w:t>秋分</w:t>
                        </w:r>
                      </w:p>
                      <w:p w14:paraId="13A4BBE8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4688205</wp:posOffset>
                </wp:positionV>
                <wp:extent cx="636270" cy="583565"/>
                <wp:effectExtent l="0" t="0" r="0" b="698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12" name="圆角矩形 69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文本框 82"/>
                        <wps:cNvSpPr txBox="1"/>
                        <wps:spPr>
                          <a:xfrm>
                            <a:off x="60960" y="15858"/>
                            <a:ext cx="5130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C343F3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" name="文本框 83"/>
                        <wps:cNvSpPr txBox="1"/>
                        <wps:spPr>
                          <a:xfrm>
                            <a:off x="0" y="292608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3B7915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  <w:t>十九</w:t>
                              </w:r>
                            </w:p>
                            <w:p w14:paraId="07B48C6B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85pt;margin-top:369.15pt;height:45.95pt;width:50.1pt;z-index:251667456;mso-width-relative:page;mso-height-relative:page;" coordsize="636270,583565" o:gfxdata="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InTPfLcAAAACwEAAA8AAAAA&#10;AAAAAQAgAAAAIgAAAGRycy9kb3ducmV2LnhtbFBLAQIUABQAAAAIAIdO4kB6iOp+nwMAAFkLAAAO&#10;AAAAAAAAAAEAIAAAACsBAABkcnMvZTJvRG9jLnhtbFBLBQYAAAAABgAGAFkBAAA8BwAAAAA=&#10;">
                <o:lock v:ext="edit" aspectratio="f"/>
                <v:roundrect id="圆角矩形 69" o:spid="_x0000_s1026" o:spt="2" style="position:absolute;left:24384;top:0;height:583565;width:583565;v-text-anchor:middle;" fillcolor="#FCD3B2" filled="t" stroked="f" coordsize="21600,21600" arcsize="0.5" o:gfxdata="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qC1D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oundrect>
                <v:shape id="文本框 82" o:spid="_x0000_s1026" o:spt="202" type="#_x0000_t202" style="position:absolute;left:60960;top:15858;height:358140;width:513080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9C343F3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  <w:t>21</w:t>
                        </w:r>
                      </w:p>
                    </w:txbxContent>
                  </v:textbox>
                </v:shape>
                <v:shape id="文本框 83" o:spid="_x0000_s1026" o:spt="202" type="#_x0000_t202" style="position:absolute;left:0;top:292608;height:257810;width:636270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83B7915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  <w:t>十九</w:t>
                        </w:r>
                      </w:p>
                      <w:p w14:paraId="07B48C6B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4688205</wp:posOffset>
                </wp:positionV>
                <wp:extent cx="636270" cy="583565"/>
                <wp:effectExtent l="0" t="0" r="0" b="698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11" name="圆角矩形 68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文本框 81"/>
                        <wps:cNvSpPr txBox="1"/>
                        <wps:spPr>
                          <a:xfrm>
                            <a:off x="60960" y="15858"/>
                            <a:ext cx="5130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EBFC72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" name="文本框 80"/>
                        <wps:cNvSpPr txBox="1"/>
                        <wps:spPr>
                          <a:xfrm>
                            <a:off x="0" y="292608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93734C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  <w:t>十八</w:t>
                              </w:r>
                            </w:p>
                            <w:p w14:paraId="5B11D5EF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1pt;margin-top:369.15pt;height:45.95pt;width:50.1pt;z-index:251666432;mso-width-relative:page;mso-height-relative:page;" coordsize="636270,583565" o:gfxdata="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DO9OV93AAAAAsBAAAPAAAAAAAA&#10;AAEAIAAAACIAAABkcnMvZG93bnJldi54bWxQSwECFAAUAAAACACHTuJAzYZQ/p0DAABZCwAADgAA&#10;AAAAAAABACAAAAArAQAAZHJzL2Uyb0RvYy54bWxQSwUGAAAAAAYABgBZAQAAOgcAAAAA&#10;">
                <o:lock v:ext="edit" aspectratio="f"/>
                <v:roundrect id="圆角矩形 68" o:spid="_x0000_s1026" o:spt="2" style="position:absolute;left:24384;top:0;height:583565;width:583565;v-text-anchor:middle;" fillcolor="#FCD3B2" filled="t" stroked="f" coordsize="21600,21600" arcsize="0.5" o:gfxdata="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erM0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oundrect>
                <v:shape id="文本框 81" o:spid="_x0000_s1026" o:spt="202" type="#_x0000_t202" style="position:absolute;left:60960;top:15858;height:358140;width:513080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6EBFC72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  <w:t>20</w:t>
                        </w:r>
                      </w:p>
                    </w:txbxContent>
                  </v:textbox>
                </v:shape>
                <v:shape id="文本框 80" o:spid="_x0000_s1026" o:spt="202" type="#_x0000_t202" style="position:absolute;left:0;top:292608;height:257810;width:636270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C93734C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  <w:t>十八</w:t>
                        </w:r>
                      </w:p>
                      <w:p w14:paraId="5B11D5EF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4688205</wp:posOffset>
                </wp:positionV>
                <wp:extent cx="636270" cy="583565"/>
                <wp:effectExtent l="0" t="0" r="0" b="698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10" name="圆角矩形 67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文本框 78"/>
                        <wps:cNvSpPr txBox="1"/>
                        <wps:spPr>
                          <a:xfrm>
                            <a:off x="60960" y="15858"/>
                            <a:ext cx="5130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68CCEE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79"/>
                        <wps:cNvSpPr txBox="1"/>
                        <wps:spPr>
                          <a:xfrm>
                            <a:off x="0" y="292608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1C4328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  <w:t>十七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1.35pt;margin-top:369.15pt;height:45.95pt;width:50.1pt;z-index:251665408;mso-width-relative:page;mso-height-relative:page;" coordsize="636270,583565" o:gfxdata="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Dxc4IO3AAAAAsBAAAPAAAA&#10;AAAAAAEAIAAAACIAAABkcnMvZG93bnJldi54bWxQSwECFAAUAAAACACHTuJAojoY4aADAABZCwAA&#10;DgAAAAAAAAABACAAAAArAQAAZHJzL2Uyb0RvYy54bWxQSwUGAAAAAAYABgBZAQAAPQcAAAAA&#10;">
                <o:lock v:ext="edit" aspectratio="f"/>
                <v:roundrect id="圆角矩形 67" o:spid="_x0000_s1026" o:spt="2" style="position:absolute;left:24384;top:0;height:583565;width:583565;v-text-anchor:middle;" fillcolor="#FCD3B2" filled="t" stroked="f" coordsize="21600,21600" arcsize="0.5" o:gfxdata="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hav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oundrect>
                <v:shape id="文本框 78" o:spid="_x0000_s1026" o:spt="202" type="#_x0000_t202" style="position:absolute;left:60960;top:15858;height:358140;width:513080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068CCEE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  <w:t>19</w:t>
                        </w:r>
                      </w:p>
                    </w:txbxContent>
                  </v:textbox>
                </v:shape>
                <v:shape id="文本框 79" o:spid="_x0000_s1026" o:spt="202" type="#_x0000_t202" style="position:absolute;left:0;top:292608;height:257810;width:636270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B1C4328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  <w:t>十七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4688205</wp:posOffset>
                </wp:positionV>
                <wp:extent cx="636270" cy="583565"/>
                <wp:effectExtent l="0" t="0" r="0" b="698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9" name="圆角矩形 66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CD3B2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77"/>
                        <wps:cNvSpPr txBox="1"/>
                        <wps:spPr>
                          <a:xfrm>
                            <a:off x="60960" y="15858"/>
                            <a:ext cx="5130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66322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AC5626"/>
                                  <w:sz w:val="36"/>
                                  <w:szCs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76"/>
                        <wps:cNvSpPr txBox="1"/>
                        <wps:spPr>
                          <a:xfrm>
                            <a:off x="0" y="292608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635253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AC5626"/>
                                  <w:sz w:val="20"/>
                                  <w:szCs w:val="20"/>
                                </w:rPr>
                                <w:t>十六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55pt;margin-top:369.15pt;height:45.95pt;width:50.1pt;z-index:251664384;mso-width-relative:page;mso-height-relative:page;" coordsize="636270,583565" o:gfxdata="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BrzXtk2gAAAAsBAAAPAAAAAAAAAAEAIAAA&#10;ACIAAABkcnMvZG93bnJldi54bWxQSwECFAAUAAAACACHTuJAfP5MpZkDAABYCwAADgAAAAAAAAAB&#10;ACAAAAApAQAAZHJzL2Uyb0RvYy54bWxQSwUGAAAAAAYABgBZAQAANAcAAAAA&#10;">
                <o:lock v:ext="edit" aspectratio="f"/>
                <v:roundrect id="圆角矩形 66" o:spid="_x0000_s1026" o:spt="2" style="position:absolute;left:24384;top:0;height:583565;width:583565;v-text-anchor:middle;" fillcolor="#FCD3B2" filled="t" stroked="f" coordsize="21600,21600" arcsize="0.5" o:gfxdata="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vk0p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oundrect>
                <v:shape id="文本框 77" o:spid="_x0000_s1026" o:spt="202" type="#_x0000_t202" style="position:absolute;left:60960;top:15858;height:358140;width:513080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2C66322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AC5626"/>
                            <w:sz w:val="36"/>
                            <w:szCs w:val="36"/>
                          </w:rPr>
                          <w:t>18</w:t>
                        </w:r>
                      </w:p>
                    </w:txbxContent>
                  </v:textbox>
                </v:shape>
                <v:shape id="文本框 76" o:spid="_x0000_s1026" o:spt="202" type="#_x0000_t202" style="position:absolute;left:0;top:292608;height:257810;width:63627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2635253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AC5626"/>
                            <w:sz w:val="20"/>
                            <w:szCs w:val="20"/>
                          </w:rPr>
                          <w:t>十六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4688205</wp:posOffset>
                </wp:positionV>
                <wp:extent cx="636270" cy="583565"/>
                <wp:effectExtent l="0" t="0" r="0" b="698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8" name="圆角矩形 65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C5626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文本框 74"/>
                        <wps:cNvSpPr txBox="1"/>
                        <wps:spPr>
                          <a:xfrm>
                            <a:off x="60960" y="15858"/>
                            <a:ext cx="5130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B69DCB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FEEBD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FEEBDA"/>
                                  <w:sz w:val="36"/>
                                  <w:szCs w:val="3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75"/>
                        <wps:cNvSpPr txBox="1"/>
                        <wps:spPr>
                          <a:xfrm>
                            <a:off x="0" y="292608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CEC248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20"/>
                                  <w:szCs w:val="20"/>
                                </w:rPr>
                                <w:t>中秋节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pt;margin-top:369.15pt;height:45.95pt;width:50.1pt;z-index:251663360;mso-width-relative:page;mso-height-relative:page;" coordsize="636270,583565" o:gfxdata="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K80XQ9oAAAAKAQAADwAAAAAAAAABACAA&#10;AAAiAAAAZHJzL2Rvd25yZXYueG1sUEsBAhQAFAAAAAgAh07iQAYsqX6aAwAAWAsAAA4AAAAAAAAA&#10;AQAgAAAAKQEAAGRycy9lMm9Eb2MueG1sUEsFBgAAAAAGAAYAWQEAADUHAAAAAA==&#10;">
                <o:lock v:ext="edit" aspectratio="f"/>
                <v:roundrect id="圆角矩形 65" o:spid="_x0000_s1026" o:spt="2" style="position:absolute;left:24384;top:0;height:583565;width:583565;v-text-anchor:middle;" fillcolor="#AC5626" filled="t" stroked="f" coordsize="21600,21600" arcsize="0.5" o:gfxdata="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ilRMLUAAADa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</v:roundrect>
                <v:shape id="文本框 74" o:spid="_x0000_s1026" o:spt="202" type="#_x0000_t202" style="position:absolute;left:60960;top:15858;height:358140;width:513080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BB69DCB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FEEBDA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FEEBDA"/>
                            <w:sz w:val="36"/>
                            <w:szCs w:val="36"/>
                          </w:rPr>
                          <w:t>17</w:t>
                        </w:r>
                      </w:p>
                    </w:txbxContent>
                  </v:textbox>
                </v:shape>
                <v:shape id="文本框 75" o:spid="_x0000_s1026" o:spt="202" type="#_x0000_t202" style="position:absolute;left:0;top:292608;height:257810;width:636270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ECEC248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20"/>
                            <w:szCs w:val="20"/>
                          </w:rPr>
                          <w:t>中秋节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4688205</wp:posOffset>
                </wp:positionV>
                <wp:extent cx="636270" cy="583565"/>
                <wp:effectExtent l="0" t="0" r="0" b="698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83565"/>
                          <a:chOff x="0" y="0"/>
                          <a:chExt cx="636270" cy="583565"/>
                        </a:xfrm>
                      </wpg:grpSpPr>
                      <wps:wsp>
                        <wps:cNvPr id="6" name="圆角矩形 64"/>
                        <wps:cNvSpPr/>
                        <wps:spPr>
                          <a:xfrm>
                            <a:off x="24384" y="0"/>
                            <a:ext cx="583565" cy="5835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C5626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文本框 72"/>
                        <wps:cNvSpPr txBox="1"/>
                        <wps:spPr>
                          <a:xfrm>
                            <a:off x="60960" y="15858"/>
                            <a:ext cx="5130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E96140">
                              <w:pPr>
                                <w:spacing w:line="440" w:lineRule="exact"/>
                                <w:jc w:val="center"/>
                                <w:rPr>
                                  <w:rFonts w:ascii="MiSans Semibold" w:hAnsi="MiSans Semibold" w:eastAsia="MiSans Semibold" w:cs="MiSans Semibold"/>
                                  <w:b/>
                                  <w:color w:val="FEEBD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MiSans Semibold" w:hAnsi="MiSans Semibold" w:eastAsia="MiSans Semibold" w:cs="MiSans Semibold"/>
                                  <w:b/>
                                  <w:color w:val="FEEBDA"/>
                                  <w:sz w:val="36"/>
                                  <w:szCs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73"/>
                        <wps:cNvSpPr txBox="1"/>
                        <wps:spPr>
                          <a:xfrm>
                            <a:off x="0" y="292608"/>
                            <a:ext cx="63627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B5CBE7">
                              <w:pPr>
                                <w:spacing w:line="260" w:lineRule="exact"/>
                                <w:jc w:val="center"/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20"/>
                                  <w:szCs w:val="20"/>
                                </w:rPr>
                                <w:t>十四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75pt;margin-top:369.15pt;height:45.95pt;width:50.1pt;z-index:251662336;mso-width-relative:page;mso-height-relative:page;" coordsize="636270,583565" o:gfxdata="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">
                <o:lock v:ext="edit" aspectratio="f"/>
                <v:roundrect id="圆角矩形 64" o:spid="_x0000_s1026" o:spt="2" style="position:absolute;left:24384;top:0;height:583565;width:583565;v-text-anchor:middle;" fillcolor="#AC5626" filled="t" stroked="f" coordsize="21600,21600" arcsize="0.5" o:gfxdata="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6YNm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oundrect>
                <v:shape id="文本框 72" o:spid="_x0000_s1026" o:spt="202" type="#_x0000_t202" style="position:absolute;left:60960;top:15858;height:358140;width:513080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0E96140">
                        <w:pPr>
                          <w:spacing w:line="440" w:lineRule="exact"/>
                          <w:jc w:val="center"/>
                          <w:rPr>
                            <w:rFonts w:ascii="MiSans Semibold" w:hAnsi="MiSans Semibold" w:eastAsia="MiSans Semibold" w:cs="MiSans Semibold"/>
                            <w:b/>
                            <w:color w:val="FEEBDA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MiSans Semibold" w:hAnsi="MiSans Semibold" w:eastAsia="MiSans Semibold" w:cs="MiSans Semibold"/>
                            <w:b/>
                            <w:color w:val="FEEBDA"/>
                            <w:sz w:val="36"/>
                            <w:szCs w:val="36"/>
                          </w:rPr>
                          <w:t>16</w:t>
                        </w:r>
                      </w:p>
                    </w:txbxContent>
                  </v:textbox>
                </v:shape>
                <v:shape id="文本框 73" o:spid="_x0000_s1026" o:spt="202" type="#_x0000_t202" style="position:absolute;left:0;top:292608;height:257810;width:636270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7B5CBE7">
                        <w:pPr>
                          <w:spacing w:line="260" w:lineRule="exact"/>
                          <w:jc w:val="center"/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20"/>
                            <w:szCs w:val="20"/>
                          </w:rPr>
                          <w:t>十四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4707890</wp:posOffset>
                </wp:positionV>
                <wp:extent cx="294005" cy="225425"/>
                <wp:effectExtent l="0" t="0" r="0" b="3175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225425"/>
                          <a:chOff x="3354" y="10108"/>
                          <a:chExt cx="381" cy="304"/>
                        </a:xfrm>
                      </wpg:grpSpPr>
                      <wps:wsp>
                        <wps:cNvPr id="42" name="椭圆 2"/>
                        <wps:cNvSpPr/>
                        <wps:spPr>
                          <a:xfrm flipH="1">
                            <a:off x="3441" y="10141"/>
                            <a:ext cx="219" cy="227"/>
                          </a:xfrm>
                          <a:prstGeom prst="ellipse">
                            <a:avLst/>
                          </a:prstGeom>
                          <a:solidFill>
                            <a:srgbClr val="AC5626"/>
                          </a:solidFill>
                          <a:ln w="12700">
                            <a:solidFill>
                              <a:srgbClr val="FEEB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本框 73"/>
                        <wps:cNvSpPr txBox="1"/>
                        <wps:spPr>
                          <a:xfrm>
                            <a:off x="3354" y="10108"/>
                            <a:ext cx="381" cy="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51576B">
                              <w:pPr>
                                <w:spacing w:line="200" w:lineRule="exact"/>
                                <w:jc w:val="left"/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MiSans Normal" w:hAnsi="MiSans Normal" w:eastAsia="MiSans Normal" w:cs="MiSans Normal"/>
                                  <w:bCs/>
                                  <w:color w:val="FEEBDA"/>
                                  <w:sz w:val="18"/>
                                  <w:szCs w:val="18"/>
                                </w:rPr>
                                <w:t>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5pt;margin-top:370.7pt;height:17.75pt;width:23.15pt;z-index:251681792;mso-width-relative:page;mso-height-relative:page;" coordorigin="3354,10108" coordsize="381,304" o:gfxdata="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B3uqVDaAAAACQEAAA8AAAAAAAAAAQAgAAAAIgAAAGRycy9k&#10;b3ducmV2LnhtbFBLAQIUABQAAAAIAIdO4kCQ/8VJVgMAALMIAAAOAAAAAAAAAAEAIAAAACkBAABk&#10;cnMvZTJvRG9jLnhtbFBLBQYAAAAABgAGAFkBAADxBgAAAAA=&#10;">
                <o:lock v:ext="edit" aspectratio="f"/>
                <v:shape id="椭圆 2" o:spid="_x0000_s1026" o:spt="3" type="#_x0000_t3" style="position:absolute;left:3441;top:10141;flip:x;height:227;width:219;v-text-anchor:middle;" fillcolor="#AC5626" filled="t" stroked="t" coordsize="21600,21600" o:gfxdata="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+nc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FEEBDA [2404]" joinstyle="round"/>
                  <v:imagedata o:title=""/>
                  <o:lock v:ext="edit" aspectratio="f"/>
                </v:shape>
                <v:shape id="文本框 73" o:spid="_x0000_s1026" o:spt="202" type="#_x0000_t202" style="position:absolute;left:3354;top:10108;height:304;width:381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651576B">
                        <w:pPr>
                          <w:spacing w:line="200" w:lineRule="exact"/>
                          <w:jc w:val="left"/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MiSans Normal" w:hAnsi="MiSans Normal" w:eastAsia="MiSans Normal" w:cs="MiSans Normal"/>
                            <w:bCs/>
                            <w:color w:val="FEEBDA"/>
                            <w:sz w:val="18"/>
                            <w:szCs w:val="18"/>
                          </w:rPr>
                          <w:t>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4707890</wp:posOffset>
                </wp:positionV>
                <wp:extent cx="294005" cy="225425"/>
                <wp:effectExtent l="0" t="0" r="0" b="317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225425"/>
                          <a:chOff x="3354" y="10108"/>
                          <a:chExt cx="381" cy="304"/>
                        </a:xfrm>
                      </wpg:grpSpPr>
                      <wps:wsp>
                        <wps:cNvPr id="45" name="椭圆 2"/>
                        <wps:cNvSpPr/>
                        <wps:spPr>
                          <a:xfrm flipH="1">
                            <a:off x="3441" y="10141"/>
                            <a:ext cx="219" cy="227"/>
                          </a:xfrm>
                          <a:prstGeom prst="ellipse">
                            <a:avLst/>
                          </a:prstGeom>
                          <a:solidFill>
                            <a:srgbClr val="AC5626"/>
                          </a:solidFill>
                          <a:ln w="12700">
                            <a:solidFill>
                              <a:srgbClr val="FEEB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文本框 73"/>
                        <wps:cNvSpPr txBox="1"/>
                        <wps:spPr>
                          <a:xfrm>
                            <a:off x="3354" y="10108"/>
                            <a:ext cx="381" cy="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EF61D0">
                              <w:pPr>
                                <w:spacing w:line="200" w:lineRule="exact"/>
                                <w:jc w:val="left"/>
                                <w:rPr>
                                  <w:rFonts w:ascii="MiSans Normal" w:hAnsi="MiSans Normal" w:eastAsia="MiSans Normal" w:cs="MiSans Normal"/>
                                  <w:bCs/>
                                  <w:color w:val="FEEBD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MiSans Normal" w:hAnsi="MiSans Normal" w:eastAsia="MiSans Normal" w:cs="MiSans Normal"/>
                                  <w:bCs/>
                                  <w:color w:val="FEEBDA"/>
                                  <w:sz w:val="18"/>
                                  <w:szCs w:val="18"/>
                                </w:rPr>
                                <w:t>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2.5pt;margin-top:370.7pt;height:17.75pt;width:23.15pt;z-index:251682816;mso-width-relative:page;mso-height-relative:page;" coordorigin="3354,10108" coordsize="381,304" o:gfxdata="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CDO0xO2wAAAAsBAAAPAAAAAAAAAAEAIAAAACIAAABk&#10;cnMvZG93bnJldi54bWxQSwECFAAUAAAACACHTuJAlcv2flkDAACzCAAADgAAAAAAAAABACAAAAAq&#10;AQAAZHJzL2Uyb0RvYy54bWxQSwUGAAAAAAYABgBZAQAA9QYAAAAA&#10;">
                <o:lock v:ext="edit" aspectratio="f"/>
                <v:shape id="椭圆 2" o:spid="_x0000_s1026" o:spt="3" type="#_x0000_t3" style="position:absolute;left:3441;top:10141;flip:x;height:227;width:219;v-text-anchor:middle;" fillcolor="#AC5626" filled="t" stroked="t" coordsize="21600,21600" o:gfxdata="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hY/B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FEEBDA [2404]" joinstyle="round"/>
                  <v:imagedata o:title=""/>
                  <o:lock v:ext="edit" aspectratio="f"/>
                </v:shape>
                <v:shape id="文本框 73" o:spid="_x0000_s1026" o:spt="202" type="#_x0000_t202" style="position:absolute;left:3354;top:10108;height:304;width:381;" filled="f" stroked="f" coordsize="21600,21600" o:gfxdata="UEsDBAoAAAAAAIdO4kAAAAAAAAAAAAAAAAAEAAAAZHJzL1BLAwQUAAAACACHTuJAODJbc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W3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AEF61D0">
                        <w:pPr>
                          <w:spacing w:line="200" w:lineRule="exact"/>
                          <w:jc w:val="left"/>
                          <w:rPr>
                            <w:rFonts w:ascii="MiSans Normal" w:hAnsi="MiSans Normal" w:eastAsia="MiSans Normal" w:cs="MiSans Normal"/>
                            <w:bCs/>
                            <w:color w:val="FEEBD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MiSans Normal" w:hAnsi="MiSans Normal" w:eastAsia="MiSans Normal" w:cs="MiSans Normal"/>
                            <w:bCs/>
                            <w:color w:val="FEEBDA"/>
                            <w:sz w:val="18"/>
                            <w:szCs w:val="18"/>
                          </w:rPr>
                          <w:t>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3734435</wp:posOffset>
                </wp:positionV>
                <wp:extent cx="5596255" cy="0"/>
                <wp:effectExtent l="0" t="0" r="23495" b="1905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62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AC562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14.25pt;margin-top:294.05pt;height:0pt;width:440.65pt;z-index:251685888;mso-width-relative:page;mso-height-relative:page;" filled="f" stroked="t" coordsize="21600,21600" o:gfxdata="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Giihy2QAA&#10;AAsBAAAPAAAAAAAAAAEAIAAAACIAAABkcnMvZG93bnJldi54bWxQSwECFAAUAAAACACHTuJADX29&#10;/OQBAACmAwAADgAAAAAAAAABACAAAAAoAQAAZHJzL2Uyb0RvYy54bWxQSwUGAAAAAAYABgBZAQAA&#10;fgUAAAAA&#10;">
                <v:fill on="f" focussize="0,0"/>
                <v:stroke color="#AC5626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  <w:color w:val="31859C" w:themeColor="accent5" w:themeShade="BF"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3342005</wp:posOffset>
                </wp:positionV>
                <wp:extent cx="5654675" cy="369570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67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D2359">
                            <w:pPr>
                              <w:spacing w:line="500" w:lineRule="exact"/>
                              <w:ind w:right="278"/>
                              <w:jc w:val="distribute"/>
                              <w:rPr>
                                <w:rFonts w:ascii="MiSans Normal" w:hAnsi="MiSans Normal" w:eastAsia="MiSans Normal" w:cs="MiSans Normal"/>
                                <w:color w:val="AC562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MiSans Normal" w:hAnsi="MiSans Normal" w:eastAsia="MiSans Normal" w:cs="MiSans Normal"/>
                                <w:color w:val="AC5626"/>
                                <w:sz w:val="36"/>
                                <w:szCs w:val="36"/>
                              </w:rPr>
                              <w:t>一二三四五六日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25pt;margin-top:263.15pt;height:29.1pt;width:445.25pt;z-index:251679744;mso-width-relative:page;mso-height-relative:page;" filled="f" stroked="f" coordsize="21600,21600" o:gfxdata="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oo2O3cAAAACwEAAA8AAAAAAAAAAQAg&#10;AAAAIgAAAGRycy9kb3ducmV2LnhtbFBLAQIUABQAAAAIAIdO4kBn8hG2QwIAAHU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4D2359">
                      <w:pPr>
                        <w:spacing w:line="500" w:lineRule="exact"/>
                        <w:ind w:right="278"/>
                        <w:jc w:val="distribute"/>
                        <w:rPr>
                          <w:rFonts w:ascii="MiSans Normal" w:hAnsi="MiSans Normal" w:eastAsia="MiSans Normal" w:cs="MiSans Normal"/>
                          <w:color w:val="AC5626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MiSans Normal" w:hAnsi="MiSans Normal" w:eastAsia="MiSans Normal" w:cs="MiSans Normal"/>
                          <w:color w:val="AC5626"/>
                          <w:sz w:val="36"/>
                          <w:szCs w:val="36"/>
                        </w:rPr>
                        <w:t>一二三四五六日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31859C" w:themeColor="accent5" w:themeShade="BF"/>
          <w:sz w:val="36"/>
          <w:szCs w:val="4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-1364615</wp:posOffset>
                </wp:positionV>
                <wp:extent cx="5676265" cy="635"/>
                <wp:effectExtent l="0" t="0" r="19685" b="1905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524" cy="552"/>
                          <a:chOff x="2407" y="7431"/>
                          <a:chExt cx="7686" cy="552"/>
                        </a:xfrm>
                      </wpg:grpSpPr>
                      <wps:wsp>
                        <wps:cNvPr id="23" name="直接连接符 23"/>
                        <wps:cNvCnPr/>
                        <wps:spPr>
                          <a:xfrm>
                            <a:off x="2407" y="7983"/>
                            <a:ext cx="768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5A406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2407" y="7431"/>
                            <a:ext cx="768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5A406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pt;margin-top:-107.45pt;height:0.05pt;width:446.95pt;z-index:251680768;mso-width-relative:page;mso-height-relative:page;" coordorigin="2407,7431" coordsize="7686,552" o:gfxdata="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kEf3dsAAAANAQAADwAAAAAAAAABACAAAAAiAAAAZHJzL2Rvd25yZXYu&#10;eG1sUEsBAhQAFAAAAAgAh07iQAkucQhqAgAAjgYAAA4AAAAAAAAAAQAgAAAAKgEAAGRycy9lMm9E&#10;b2MueG1sUEsFBgAAAAAGAAYAWQEAAAYGAAAAAA==&#10;">
                <o:lock v:ext="edit" aspectratio="f"/>
                <v:line id="_x0000_s1026" o:spid="_x0000_s1026" o:spt="20" style="position:absolute;left:2407;top:7983;height:0;width:7686;" filled="f" stroked="t" coordsize="21600,21600" o:gfxdata="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2l8y/&#10;AAAA2wAAAA8AAAAAAAAAAQAgAAAAIgAAAGRycy9kb3ducmV2LnhtbFBLAQIUABQAAAAIAIdO4kAz&#10;LwWeOwAAADkAAAAQAAAAAAAAAAEAIAAAAA4BAABkcnMvc2hhcGV4bWwueG1sUEsFBgAAAAAGAAYA&#10;WwEAALgDAAAAAA==&#10;">
                  <v:fill on="f" focussize="0,0"/>
                  <v:stroke color="#5A4062 [3204]" joinstyle="round"/>
                  <v:imagedata o:title=""/>
                  <o:lock v:ext="edit" aspectratio="f"/>
                </v:line>
                <v:line id="_x0000_s1026" o:spid="_x0000_s1026" o:spt="20" style="position:absolute;left:2407;top:7431;height:0;width:7686;" filled="f" stroked="t" coordsize="21600,21600" o:gfxdata="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TqiO/&#10;AAAA2wAAAA8AAAAAAAAAAQAgAAAAIgAAAGRycy9kb3ducmV2LnhtbFBLAQIUABQAAAAIAIdO4kAz&#10;LwWeOwAAADkAAAAQAAAAAAAAAAEAIAAAAA4BAABkcnMvc2hhcGV4bWwueG1sUEsFBgAAAAAGAAYA&#10;WwEAALgDAAAAAA==&#10;">
                  <v:fill on="f" focussize="0,0"/>
                  <v:stroke color="#5A4062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60310" cy="10692130"/>
                <wp:effectExtent l="0" t="0" r="254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9pt;width:595.3pt;mso-position-horizontal-relative:margin;mso-position-vertical-relative:margin;z-index:251659264;v-text-anchor:middle;mso-width-relative:page;mso-height-relative:page;" filled="t" stroked="f" coordsize="21600,21600" o:gfxdata="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KKKK/Mz9AFT74+tT1XT&#10;du6fxVYoM6hDevti2/3jiq8Q3NkfWpr/AKL9ajgHBOKGVD4SSiiigoKM0U6KMudx+7/OgTdh0KkD&#10;efwqSiiqMW7hRRRQIKKKKACiiigAooooAKKKKACiiigAooooAKKKKACiiigAooooAKKKKACiiigA&#10;ooooAKKKKACiiigAooooAKKKKACiiigAooooAKKKKACiiigAooooAKKKKACiiigAooooAKdauYpg&#10;5/Gm0HpVRlyyTQb6Gpzmio7WQyQqxPsakr14y5o3RxvR2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33aWigD+dvR/gF8bPiU/h3xRY6G1/J491W+g0W6mvow19dQfPcbtzZUgt&#10;nLYznjNe2f8ABL34ffEPwL+2R8GfiffWTWui+LtT1i20m6juFP2oW1rLHcoVB3KA0iD5gM5yM4rs&#10;v2YP+RI/Zf4/5njxZ/6BFXTfsS/8hT9jX/saPHX8o6+HwuGhGtCabveL+d6f/wAk/wAD+yuIeIMZ&#10;WyrGYSUY8rjXhs9owxlutr/uIdLay01Vv1gooor7g/j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CcCgD8ef2YP8AkSf2X/8AsePFf/oEVdN+xL/yFP2Nf+xo&#10;8dfyjr7A+H//AAS0+EPw70n4faTpfxD8STx/DvV9S1DS2uDb5uZLwKHWXEY+VdvG3B9Sa0PhP/wT&#10;U+FfwiuPhbc6J498QXJ+FOoaxd6MLpoP9MbUdvmibbGOF2/Lt2++a+eo5dioyjdbcvXs6d//AEln&#10;71mnH3DeKpV405y9/wBtb3X9uONUfxr0/S77M+kKKKK+hPw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CA/38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a2tDP87EhelTKSirsTko6shoqa5szbr5itlf5VDRGSkroIyUldBRR&#10;RV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rVldIieU5x3q&#10;rRiplFTjZkyipKzLV7cxtF5UbbifSqtGMUURioRsgjHlVgoooqi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DNABRUkVtNKMqv502WGWA/vE/Gp5o3tcXNHYbRRRV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nW6CW4VD0702lRzG4kX+E5pS+Fg9jTAAGAKbIiy&#10;IY2HWmxXEUoyrfgabc3ccSEK2W6CuFRk5WtqcvLK9iieDiiiiu86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AAAgP9/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VEeRtqLk0+W1&#10;mhXcw+Xvg9Knmina4uZXsR0UUV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msZESX5+44qzdSosLBv4hgVQpNo61lKkpT5rmcqalK4tFFFam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HJO&#10;0DntRUlqyrcLu/WlJ2jcT0QpsrkJu2fhmoq1CeM1mzMrTsU6ZrKnUlPcinJy3G0UUVsaBRRRQAUU&#10;UUAFFFFABRRRQAUUUUAFFFFABRRRQAUUUUAFFFFABRRRQAUUUUAFFFFABRRRQAUUUUAFFFFABRRR&#10;QAUUUUAFFFFABRRRQAUUUUAFFFFABRRRQAUUUE+g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9993AD6-B2E7-4A56-A906-8EAFC6B52E9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9A2C2A0-7FBA-467D-9F38-09D0B36E6F4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060F592-D24C-492F-8B4C-64904376658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5452D96-D8F7-4F31-A3E2-A9A7ABFB56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FCE90256-F585-4C78-A7FA-655E5476ED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A098561-4ABD-42F8-B8D2-EED1A3B8A75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71BCE27F-0EFC-4459-9EA8-EAD1AC49C8F2}"/>
  </w:font>
  <w:font w:name="MiSans Semibold">
    <w:panose1 w:val="00000700000000000000"/>
    <w:charset w:val="86"/>
    <w:family w:val="auto"/>
    <w:pitch w:val="default"/>
    <w:sig w:usb0="00000001" w:usb1="0A0F1810" w:usb2="00000016" w:usb3="00000000" w:csb0="00040001" w:csb1="00000000"/>
    <w:embedRegular r:id="rId8" w:fontKey="{13837539-75CA-42A2-AD0B-197E407C34E2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BEE76336-B681-49FD-AAA2-38D822B1AD4F}"/>
  </w:font>
  <w:font w:name="思源宋体 CN Heavy">
    <w:panose1 w:val="02020900000000000000"/>
    <w:charset w:val="86"/>
    <w:family w:val="roman"/>
    <w:pitch w:val="default"/>
    <w:sig w:usb0="20000083" w:usb1="2ADF3C10" w:usb2="00000016" w:usb3="00000000" w:csb0="60060107" w:csb1="00000000"/>
    <w:embedRegular r:id="rId10" w:fontKey="{33C637CF-8BEB-4B14-B7C3-01893B27B43B}"/>
  </w:font>
  <w:font w:name="MiSans Normal">
    <w:panose1 w:val="00000500000000000000"/>
    <w:charset w:val="86"/>
    <w:family w:val="auto"/>
    <w:pitch w:val="default"/>
    <w:sig w:usb0="80000287" w:usb1="080F1811" w:usb2="00000016" w:usb3="00000000" w:csb0="00040001" w:csb1="00000000"/>
    <w:embedRegular r:id="rId11" w:fontKey="{1A1631CA-B63A-4FCE-A044-2630E8644606}"/>
  </w:font>
  <w:font w:name="方正大黑体_GBK">
    <w:panose1 w:val="02010600010101010101"/>
    <w:charset w:val="86"/>
    <w:family w:val="auto"/>
    <w:pitch w:val="default"/>
    <w:sig w:usb0="00000001" w:usb1="080E0000" w:usb2="00000000" w:usb3="00000000" w:csb0="40040001" w:csb1="C0D6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2" w:fontKey="{42C34DE1-6A09-4DA8-B447-D465D6AE211E}"/>
  </w:font>
  <w:font w:name="方正公文小标宋">
    <w:altName w:val="方正公文小标宋"/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3" w:fontKey="{A5EFA440-0F1A-4EFA-97DB-4291E623EB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xMTZkNmU4ZGY2Mjk4Yjk5ZmM5NmU1MDQyODI2N2YifQ=="/>
  </w:docVars>
  <w:rsids>
    <w:rsidRoot w:val="50180F50"/>
    <w:rsid w:val="0005399E"/>
    <w:rsid w:val="00063107"/>
    <w:rsid w:val="00077B98"/>
    <w:rsid w:val="00081C91"/>
    <w:rsid w:val="00086B95"/>
    <w:rsid w:val="000A391B"/>
    <w:rsid w:val="000A3E2E"/>
    <w:rsid w:val="000B47AC"/>
    <w:rsid w:val="000D2D5E"/>
    <w:rsid w:val="000D4762"/>
    <w:rsid w:val="000F4610"/>
    <w:rsid w:val="0011519D"/>
    <w:rsid w:val="00116DEF"/>
    <w:rsid w:val="00135844"/>
    <w:rsid w:val="00150711"/>
    <w:rsid w:val="001767B3"/>
    <w:rsid w:val="0018050F"/>
    <w:rsid w:val="001915EF"/>
    <w:rsid w:val="001C65B7"/>
    <w:rsid w:val="001E30EA"/>
    <w:rsid w:val="0022556B"/>
    <w:rsid w:val="00231FCB"/>
    <w:rsid w:val="002366BC"/>
    <w:rsid w:val="00245249"/>
    <w:rsid w:val="00253006"/>
    <w:rsid w:val="00264F80"/>
    <w:rsid w:val="002657DE"/>
    <w:rsid w:val="002751A3"/>
    <w:rsid w:val="002A3F7F"/>
    <w:rsid w:val="002B5A18"/>
    <w:rsid w:val="002D7FB0"/>
    <w:rsid w:val="002E07D3"/>
    <w:rsid w:val="00300A4F"/>
    <w:rsid w:val="0031054F"/>
    <w:rsid w:val="00356E77"/>
    <w:rsid w:val="00366826"/>
    <w:rsid w:val="0037055B"/>
    <w:rsid w:val="003902C1"/>
    <w:rsid w:val="00391F6D"/>
    <w:rsid w:val="003A22D6"/>
    <w:rsid w:val="003A768C"/>
    <w:rsid w:val="003E1345"/>
    <w:rsid w:val="003E6635"/>
    <w:rsid w:val="003F5D0B"/>
    <w:rsid w:val="00406835"/>
    <w:rsid w:val="00411867"/>
    <w:rsid w:val="0045665E"/>
    <w:rsid w:val="00477274"/>
    <w:rsid w:val="004A3CF1"/>
    <w:rsid w:val="004A7649"/>
    <w:rsid w:val="004D14E2"/>
    <w:rsid w:val="004D4A24"/>
    <w:rsid w:val="004E1683"/>
    <w:rsid w:val="004E6EA5"/>
    <w:rsid w:val="005268B6"/>
    <w:rsid w:val="0053045D"/>
    <w:rsid w:val="005420D4"/>
    <w:rsid w:val="005661DD"/>
    <w:rsid w:val="00585A4B"/>
    <w:rsid w:val="00595D1C"/>
    <w:rsid w:val="005A4473"/>
    <w:rsid w:val="005A7A7B"/>
    <w:rsid w:val="005B4574"/>
    <w:rsid w:val="005D36CC"/>
    <w:rsid w:val="005E7E47"/>
    <w:rsid w:val="00630DA0"/>
    <w:rsid w:val="00633E28"/>
    <w:rsid w:val="00637D5A"/>
    <w:rsid w:val="00657EA5"/>
    <w:rsid w:val="00663074"/>
    <w:rsid w:val="006B02E6"/>
    <w:rsid w:val="006C54E2"/>
    <w:rsid w:val="006E4A22"/>
    <w:rsid w:val="006E5B28"/>
    <w:rsid w:val="007058E3"/>
    <w:rsid w:val="00713B4F"/>
    <w:rsid w:val="00723E4E"/>
    <w:rsid w:val="007267F7"/>
    <w:rsid w:val="007528F9"/>
    <w:rsid w:val="007714F0"/>
    <w:rsid w:val="007834D3"/>
    <w:rsid w:val="00783F4C"/>
    <w:rsid w:val="007B2ACF"/>
    <w:rsid w:val="007C3AB3"/>
    <w:rsid w:val="007D0137"/>
    <w:rsid w:val="007E03DA"/>
    <w:rsid w:val="007E6BB4"/>
    <w:rsid w:val="007F0CE0"/>
    <w:rsid w:val="00800DCC"/>
    <w:rsid w:val="0080576D"/>
    <w:rsid w:val="00821185"/>
    <w:rsid w:val="00880FD5"/>
    <w:rsid w:val="00886E59"/>
    <w:rsid w:val="008B1000"/>
    <w:rsid w:val="008C105B"/>
    <w:rsid w:val="008C29CE"/>
    <w:rsid w:val="008C728C"/>
    <w:rsid w:val="008D0487"/>
    <w:rsid w:val="008D0882"/>
    <w:rsid w:val="008D4B3A"/>
    <w:rsid w:val="0090025A"/>
    <w:rsid w:val="009143E3"/>
    <w:rsid w:val="009156EE"/>
    <w:rsid w:val="00935771"/>
    <w:rsid w:val="00943F06"/>
    <w:rsid w:val="009465ED"/>
    <w:rsid w:val="009832FB"/>
    <w:rsid w:val="009A35DB"/>
    <w:rsid w:val="009A517F"/>
    <w:rsid w:val="009C6F7C"/>
    <w:rsid w:val="009E1E8D"/>
    <w:rsid w:val="009E400E"/>
    <w:rsid w:val="00A17432"/>
    <w:rsid w:val="00A229E0"/>
    <w:rsid w:val="00A656B0"/>
    <w:rsid w:val="00A91332"/>
    <w:rsid w:val="00A97A00"/>
    <w:rsid w:val="00AD3188"/>
    <w:rsid w:val="00AE387F"/>
    <w:rsid w:val="00AF4A2E"/>
    <w:rsid w:val="00B04A4E"/>
    <w:rsid w:val="00B1759F"/>
    <w:rsid w:val="00B22C73"/>
    <w:rsid w:val="00B308E5"/>
    <w:rsid w:val="00B42D1D"/>
    <w:rsid w:val="00B61BDE"/>
    <w:rsid w:val="00B97F39"/>
    <w:rsid w:val="00BA653C"/>
    <w:rsid w:val="00BB2051"/>
    <w:rsid w:val="00BB3D4C"/>
    <w:rsid w:val="00BC3189"/>
    <w:rsid w:val="00BE358D"/>
    <w:rsid w:val="00BF2C5F"/>
    <w:rsid w:val="00C218F9"/>
    <w:rsid w:val="00C26E06"/>
    <w:rsid w:val="00C31783"/>
    <w:rsid w:val="00C434A2"/>
    <w:rsid w:val="00C50C1C"/>
    <w:rsid w:val="00C52AC7"/>
    <w:rsid w:val="00C621CE"/>
    <w:rsid w:val="00C652D1"/>
    <w:rsid w:val="00C66E04"/>
    <w:rsid w:val="00C71112"/>
    <w:rsid w:val="00C711CD"/>
    <w:rsid w:val="00C74050"/>
    <w:rsid w:val="00C77909"/>
    <w:rsid w:val="00C96689"/>
    <w:rsid w:val="00CB33DD"/>
    <w:rsid w:val="00CB48B5"/>
    <w:rsid w:val="00CB561C"/>
    <w:rsid w:val="00CE0556"/>
    <w:rsid w:val="00CF176D"/>
    <w:rsid w:val="00D0318D"/>
    <w:rsid w:val="00D17029"/>
    <w:rsid w:val="00D2361B"/>
    <w:rsid w:val="00D36AB8"/>
    <w:rsid w:val="00D53D06"/>
    <w:rsid w:val="00D64024"/>
    <w:rsid w:val="00D6497B"/>
    <w:rsid w:val="00D75C57"/>
    <w:rsid w:val="00DA0F48"/>
    <w:rsid w:val="00DE3AA5"/>
    <w:rsid w:val="00DF5F80"/>
    <w:rsid w:val="00E470FF"/>
    <w:rsid w:val="00E54B5E"/>
    <w:rsid w:val="00E64EEE"/>
    <w:rsid w:val="00E65906"/>
    <w:rsid w:val="00E867ED"/>
    <w:rsid w:val="00E929BE"/>
    <w:rsid w:val="00EB34F3"/>
    <w:rsid w:val="00EB75BE"/>
    <w:rsid w:val="00EC15E8"/>
    <w:rsid w:val="00EE722B"/>
    <w:rsid w:val="00F10C4A"/>
    <w:rsid w:val="00F617AD"/>
    <w:rsid w:val="00F64788"/>
    <w:rsid w:val="00F73350"/>
    <w:rsid w:val="00F77657"/>
    <w:rsid w:val="00F811C8"/>
    <w:rsid w:val="00F81F1C"/>
    <w:rsid w:val="00F83635"/>
    <w:rsid w:val="00FB6E76"/>
    <w:rsid w:val="00FD19B3"/>
    <w:rsid w:val="00FD6B61"/>
    <w:rsid w:val="00FE1601"/>
    <w:rsid w:val="00FF65B7"/>
    <w:rsid w:val="02FA36E7"/>
    <w:rsid w:val="06D44CBF"/>
    <w:rsid w:val="07D9342B"/>
    <w:rsid w:val="09D36B8D"/>
    <w:rsid w:val="0C97716A"/>
    <w:rsid w:val="0DC74DBA"/>
    <w:rsid w:val="11BE7547"/>
    <w:rsid w:val="13B433ED"/>
    <w:rsid w:val="14453750"/>
    <w:rsid w:val="164E0F49"/>
    <w:rsid w:val="19D379B8"/>
    <w:rsid w:val="1A0B6F07"/>
    <w:rsid w:val="1AB03CD5"/>
    <w:rsid w:val="1AC9700C"/>
    <w:rsid w:val="1B8D5154"/>
    <w:rsid w:val="1C1357D3"/>
    <w:rsid w:val="1EBD29E4"/>
    <w:rsid w:val="20A7517C"/>
    <w:rsid w:val="21E45BF4"/>
    <w:rsid w:val="22F91C27"/>
    <w:rsid w:val="243527A2"/>
    <w:rsid w:val="24EC0662"/>
    <w:rsid w:val="266B24A0"/>
    <w:rsid w:val="28A92642"/>
    <w:rsid w:val="29FB4921"/>
    <w:rsid w:val="2AA87F4C"/>
    <w:rsid w:val="2B35044C"/>
    <w:rsid w:val="2BE03DF8"/>
    <w:rsid w:val="2D682E00"/>
    <w:rsid w:val="2EFA0FBA"/>
    <w:rsid w:val="2F052812"/>
    <w:rsid w:val="353F1F4D"/>
    <w:rsid w:val="355A4EA6"/>
    <w:rsid w:val="36766247"/>
    <w:rsid w:val="3C7C3B92"/>
    <w:rsid w:val="3D722D0E"/>
    <w:rsid w:val="413C3FE6"/>
    <w:rsid w:val="41A63C16"/>
    <w:rsid w:val="41C061C4"/>
    <w:rsid w:val="44B45CB9"/>
    <w:rsid w:val="456F14C8"/>
    <w:rsid w:val="46B311C3"/>
    <w:rsid w:val="47ED0210"/>
    <w:rsid w:val="4A331795"/>
    <w:rsid w:val="4A6B3E89"/>
    <w:rsid w:val="4C816FC0"/>
    <w:rsid w:val="4DEA1B7C"/>
    <w:rsid w:val="4E037C5F"/>
    <w:rsid w:val="4F21553C"/>
    <w:rsid w:val="4FFA42D2"/>
    <w:rsid w:val="50180F50"/>
    <w:rsid w:val="51A81038"/>
    <w:rsid w:val="545821DB"/>
    <w:rsid w:val="55130B5B"/>
    <w:rsid w:val="55814F2B"/>
    <w:rsid w:val="558A64D4"/>
    <w:rsid w:val="559674D1"/>
    <w:rsid w:val="57325E9C"/>
    <w:rsid w:val="5D7243BE"/>
    <w:rsid w:val="5EAE5A65"/>
    <w:rsid w:val="5ED65759"/>
    <w:rsid w:val="614D672E"/>
    <w:rsid w:val="65772D38"/>
    <w:rsid w:val="65F47F14"/>
    <w:rsid w:val="67DD2D7C"/>
    <w:rsid w:val="67E61C26"/>
    <w:rsid w:val="6B190F33"/>
    <w:rsid w:val="6C055F69"/>
    <w:rsid w:val="6C1378EA"/>
    <w:rsid w:val="6E745DE6"/>
    <w:rsid w:val="701F1B8E"/>
    <w:rsid w:val="709568A5"/>
    <w:rsid w:val="70EF1B91"/>
    <w:rsid w:val="735F1ED8"/>
    <w:rsid w:val="74281823"/>
    <w:rsid w:val="74323151"/>
    <w:rsid w:val="746D2A4F"/>
    <w:rsid w:val="74A57A1E"/>
    <w:rsid w:val="753A74C2"/>
    <w:rsid w:val="772063F7"/>
    <w:rsid w:val="783A21BD"/>
    <w:rsid w:val="7B075185"/>
    <w:rsid w:val="7E10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2d3697e39be9d7461b1169c2aa9a440\&#20013;&#31179;&#33410;&#25918;&#20551;&#36890;&#30693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DA2052-97B8-462B-982C-DB9C5E62D1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中秋节放假通知.docx</Template>
  <Pages>1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2024-09-13T00:45:00Z</dcterms:created>
  <dc:creator>周婷玉</dc:creator>
  <cp:lastModifiedBy>周婷玉</cp:lastModifiedBy>
  <dcterms:modified xsi:type="dcterms:W3CDTF">2024-09-13T01:11:23Z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784E30D90E204EC689EB192079B87ACD_11</vt:lpwstr>
  </property>
</Properties>
</file>