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我是大班哥哥姐姐啦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今天没有小朋友请假。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集体活动《律动早操练习》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今天我们还是在教室进行了早操练习，大家在家练习的基础上，能够很好的跟上节奏，其中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谭沁、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徐诺、刘锦宥、黄梓宸、吴文欣、魏锦宸、梁峻晰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小朋友能够坚持做好每个动作，努力做到位，希望小朋友能够认真练习！</w:t>
      </w:r>
    </w:p>
    <w:p>
      <w:pP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0" name="图片 10" descr="IMG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1" name="图片 11" descr="IMG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2" name="图片 12" descr="IMG_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4" name="图片 2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3" name="图片 13" descr="IMG_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0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0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瞧我们设计的轨道是不是很酷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要满足两面都一样，可是很考验的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IMG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0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0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慢慢看，可以认识一下上面的字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挑战卡上有几块积木呢，让我来摆摆看。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0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0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旁边的广场会越来越丰富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一起来试试轨道建构吧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今天我们和小弟弟妹妹们一起进行了游戏哦，孩子们拉着弟弟妹妹的手，耐心教他们游戏的玩法，有的在旁边一路呵护，有的进行给弟弟妹妹们做示范，玩的不亦乐乎。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33" name="图片 3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0" name="图片 30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0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1" name="图片 31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0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中午吃的是鸦片鱼、茄子焖豆角、芝麻饭、蔬菜汤！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今天大多数小朋友都光盘啦，其中梁峻晰、王诺碗、申晓文、李慕妍、徐诺、王楷博、魏锦宸、冯欣等小朋友剩了一些茄子豆角，希望你们能够多多尝试不同的菜式哦，做个不挑食的孩子。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1.出汗多的小朋友要请将吸汗巾带来哦！谢谢配合！</w:t>
      </w:r>
      <w:bookmarkStart w:id="0" w:name="_GoBack"/>
      <w:bookmarkEnd w:id="0"/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2.还没有带日记本的小朋友请及时带来哦！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sImhkaWQiOiJmZTY1OWIyN2VlNTNjYTgxNmUxNzY3MGQwZTYyMTJmMCIsInVzZXJDb3VudCI6N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27CC1ABA"/>
    <w:rsid w:val="27FA4F9E"/>
    <w:rsid w:val="3838457E"/>
    <w:rsid w:val="3AE2207F"/>
    <w:rsid w:val="3E9E109F"/>
    <w:rsid w:val="48185562"/>
    <w:rsid w:val="55674105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529</Words>
  <Characters>540</Characters>
  <Lines>1</Lines>
  <Paragraphs>1</Paragraphs>
  <TotalTime>0</TotalTime>
  <ScaleCrop>false</ScaleCrop>
  <LinksUpToDate>false</LinksUpToDate>
  <CharactersWithSpaces>544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2024-09-12T12:25:07Z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72F0AD34C99C4F85BAC922EB6D76E284_13</vt:lpwstr>
  </property>
</Properties>
</file>