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.9.9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一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我是大班哥哥姐姐啦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今天1位小朋友请假。今天孩子们自主进行签到，大多数小朋友都能够书写自己的名字，还有的小朋友选择用喜爱的符号签到。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99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99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jc w:val="both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IMG_9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9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9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9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我们来比一比谁的赛道更不错吧。</w:t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我制作的多轮小车是不是很酷。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9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9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9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9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也来用轨道制作不一样的赛道啦。</w:t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我们一起来叠高楼吧。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9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9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9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我要做一个彩泥作品来送给弟弟妹妹喽</w:t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认真看书也是不错的选择。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集体活动《综合：大带小计划》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孩子们轮流到园门口接送弟弟妹妹进班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后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，对“大带小”活动表现出极大的兴趣。但是对于“大带小”可以具体做些什么，怎么做，也存在着很多的困惑。这就需要制定一份计划书，在计划书的制定中，引导孩子在记录时能够条理清楚，记录详细，并能自己有计划的完成自己的想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宗韫玉、张奕涵、王诺婉、申晓文、冯欣、谭沁、章昕媛、王秋瑶、徐筱晞、郑书韵、胡奕可、蒋翊晗、王知霖、徐梓赫、许诺言、周艺天、阴少帅、王楷博、徐诺、黄梓宸、吴文欣、魏锦宸、梁峻晰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在记录时条理清楚，记录详细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丁曼婷、徐佳伊、王若鑫、杨易、李璟睿、谌睿、张悦威、刘锦宥、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在活动中大胆举手出主意、想办法，提高解决问题的能力，有了初步的责任感。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9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9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4" name="图片 2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9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9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9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9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9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今天我们进行了户外混班活动，孩子们自主选择喜欢的游戏进行活动，在老师的提醒下能自主喝水擦汗。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99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99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99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99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9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99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：中午吃的是小米饭、烩三鲜、包菜炒香干、冬瓜口蘑汤！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今天大多数小朋友都光盘啦，其中谭沁、冯欣、小朋友要剩下啦菜，下次可以控制盛菜的量，做到光盘行动哦。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午睡情况：</w:t>
      </w:r>
      <w:r>
        <w:rPr>
          <w:rFonts w:hint="eastAsia"/>
          <w:lang w:val="en-US" w:eastAsia="zh-CN"/>
        </w:rPr>
        <w:t>今天蒋翊晗、王秋瑶小朋友没有睡觉，希望你们早早的入睡哦~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1.请大家明日3:40来接幼儿哦!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2.出汗多的小朋友要请将吸汗巾带来哦！谢谢配合！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sImhkaWQiOiJmZTY1OWIyN2VlNTNjYTgxNmUxNzY3MGQwZTYyMTJmMCIsInVzZXJDb3VudCI6Mn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27CC1ABA"/>
    <w:rsid w:val="27FA4F9E"/>
    <w:rsid w:val="3838457E"/>
    <w:rsid w:val="3AE2207F"/>
    <w:rsid w:val="48185562"/>
    <w:rsid w:val="55674105"/>
    <w:rsid w:val="6A3550F2"/>
    <w:rsid w:val="709779A9"/>
    <w:rsid w:val="74A76BEC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4</Pages>
  <Words>692</Words>
  <Characters>704</Characters>
  <Lines>1</Lines>
  <Paragraphs>1</Paragraphs>
  <TotalTime>4</TotalTime>
  <ScaleCrop>false</ScaleCrop>
  <LinksUpToDate>false</LinksUpToDate>
  <CharactersWithSpaces>709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2024-09-09T22:10:47Z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0B127A1BD57E4381A7F84C38329AAFAD_13</vt:lpwstr>
  </property>
</Properties>
</file>