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2024.9.13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我是大班哥哥姐姐啦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今天没有小朋友请假。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4" name="图片 2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7" name="图片 7" descr="IMG_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1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IMG_0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1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我们来设计一下轨道吧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长长的汽车上面可以做很多乘客呢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IMG_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1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IMG_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1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我们的建筑越来越丰富啦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今天的轨道又有点不同了呢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IMG_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1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IMG_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1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小树上还有很多东西需要添置呢</w:t>
            </w:r>
            <w:bookmarkStart w:id="0" w:name="_GoBack"/>
            <w:bookmarkEnd w:id="0"/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我们来看看这里有几块积木吧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lang w:val="en-U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page">
                    <wp:posOffset>-1061720</wp:posOffset>
                  </wp:positionH>
                  <wp:positionV relativeFrom="page">
                    <wp:posOffset>-921385</wp:posOffset>
                  </wp:positionV>
                  <wp:extent cx="7560310" cy="10692765"/>
                  <wp:effectExtent l="0" t="0" r="8890" b="635"/>
                  <wp:wrapNone/>
                  <wp:docPr id="33" name="图片 33" descr="F:\海报\九月\9.29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:\海报\九月\9.29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IMG_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1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1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我们一起来找找威利在哪里吧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瞧我们一起搭建的又高又稳的高楼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今天我们进行了户外混班活动，孩子们在后操场进行了竹桶攀爬、骑小车、沙池、轮胎山等游戏，在老师的提醒下孩子们及时自主擦汗喝水休息。其中周艺天、刘锦宥、谌睿小朋友也要注意安全，不要奔跑哦！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6" name="图片 6" descr="IMG_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1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5" name="图片 5" descr="IMG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1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4" name="图片 4" descr="IMG_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1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3" name="图片 3" descr="IMG_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1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" name="图片 2" descr="IMG_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1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" name="图片 1" descr="IMG_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1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32" name="图片 32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中午吃的是红烧肉、白菜炒腐竹、红薯饭、肉末番茄土豆汤！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今天大多数小朋友都光盘啦，其中张悦威倒了一点蔬菜。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1.明天举行游园活动，大家可以穿漂亮的汉服来园哦！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UsImhkaWQiOiJmZTY1OWIyN2VlNTNjYTgxNmUxNzY3MGQwZTYyMTJmMCIsInVzZXJDb3VudCI6Nn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27CC1ABA"/>
    <w:rsid w:val="27FA4F9E"/>
    <w:rsid w:val="3838457E"/>
    <w:rsid w:val="3AE2207F"/>
    <w:rsid w:val="3E9E109F"/>
    <w:rsid w:val="48185562"/>
    <w:rsid w:val="4D412856"/>
    <w:rsid w:val="55674105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578</Words>
  <Characters>588</Characters>
  <Lines>1</Lines>
  <Paragraphs>1</Paragraphs>
  <TotalTime>10</TotalTime>
  <ScaleCrop>false</ScaleCrop>
  <LinksUpToDate>false</LinksUpToDate>
  <CharactersWithSpaces>592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2024-09-13T13:28:03Z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F06D16E4F9F149C99817A8D27F7B10F5_13</vt:lpwstr>
  </property>
</Properties>
</file>