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b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我是大班哥哥姐姐啦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今天没有小朋友请假。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集体活动《律动早操练习》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今天我们在教室进行了早操练习，大家在家练习的基础上，能够很好的跟上节奏，其中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谭沁、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徐诺、刘锦宥、黄梓宸、吴文欣、魏锦宸、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小朋友能够坚持做好每个动作，努力做到位，希望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小朋友能够认真练习！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4" name="图片 2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" name="图片 1" descr="IMG_9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9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9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9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我们一起来挑战一下斜斜的轨道吧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瞧我的小车车是不是很酷。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9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9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9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瞧我们的高楼越来越高了，我们来装饰一下下面吧。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我们再来找一些材料丰富轨道吧。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9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9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我用不同的材料进行了装饰。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我们一起来看看绘本吧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章欣媛、徐筱晞、李璟睿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小朋友到我们小班弟弟妹妹班级照顾了他们吃饭。他们为小弟弟妹妹端饭、喂饭，内心充满了成就感。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中午吃的是番茄牛肉意面！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今天大多数小朋友都光盘啦，希望王诺碗能加快速度，梁峻晰、谭沁、小朋友也要尝试吃菇类蔬菜哦。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1.今天下雨，接送路上请注意安全哦！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2.出汗多的小朋友要请将吸汗巾带来哦！谢谢配合！</w:t>
      </w:r>
    </w:p>
    <w:p>
      <w:pPr>
        <w:ind w:firstLine="420" w:firstLineChars="200"/>
        <w:jc w:val="both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3.还没有带日记本的小朋友请及时带来哦！</w:t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sImhkaWQiOiJmZTY1OWIyN2VlNTNjYTgxNmUxNzY3MGQwZTYyMTJmMCIsInVzZXJDb3VudCI6NH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27CC1ABA"/>
    <w:rsid w:val="27FA4F9E"/>
    <w:rsid w:val="3838457E"/>
    <w:rsid w:val="3AE2207F"/>
    <w:rsid w:val="48185562"/>
    <w:rsid w:val="55674105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529</Words>
  <Characters>540</Characters>
  <Lines>1</Lines>
  <Paragraphs>1</Paragraphs>
  <TotalTime>1</TotalTime>
  <ScaleCrop>false</ScaleCrop>
  <LinksUpToDate>false</LinksUpToDate>
  <CharactersWithSpaces>546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2024-09-11T11:47:50Z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4B1C4BFF58634A649C55B71163D69111_13</vt:lpwstr>
  </property>
</Properties>
</file>