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C1D7AF"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 w14:paraId="682C8C65"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9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18</w:t>
      </w:r>
      <w:bookmarkStart w:id="0" w:name="_GoBack"/>
      <w:bookmarkEnd w:id="0"/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三 晴</w:t>
      </w:r>
    </w:p>
    <w:p w14:paraId="57AFBEFB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 w14:paraId="07FE7A2A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 w14:paraId="16D7B978"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 w14:paraId="6750379E"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 w14:paraId="1E2CCCD8"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 w14:paraId="50F8402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，全部来园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 w14:paraId="145B6719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 w14:paraId="7D117648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 w14:paraId="47B997A9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 w14:paraId="0C94A7E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 w14:paraId="65D2687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  2提醒后完成      3未完成</w:t>
      </w:r>
    </w:p>
    <w:p w14:paraId="1394A217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  2基本按要求整理  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 w14:paraId="66C20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 w14:paraId="0E93E87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 w14:paraId="0BF7A5C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 w14:paraId="74D6754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 w14:paraId="6FD077B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 w14:paraId="377534B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 w14:paraId="5F4B4FC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 w14:paraId="1C18A4E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 w14:paraId="6A6D325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 w14:paraId="007FC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23448A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 w14:paraId="6889AAE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0FB156B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3A2D3D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5A29EDC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 w14:paraId="6E3B8C1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0C7210DB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 w14:paraId="10A8FEA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62D1B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8FF5A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080" w:type="dxa"/>
            <w:noWrap w:val="0"/>
            <w:vAlign w:val="top"/>
          </w:tcPr>
          <w:p w14:paraId="739F3869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601EDC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1D9F95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4EFCED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 w14:paraId="147EE50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6F711987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23EDE2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ABF4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933C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 w14:paraId="75681CD7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5F549DE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DED619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6F361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 w14:paraId="79F962E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02A6A77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7829DA0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318B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4FE828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 w14:paraId="0E8CBAB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37EDF4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652C6DAF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60C383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 w14:paraId="3F285181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6E6F9B7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 w14:paraId="26741D5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0FA28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144C32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 w14:paraId="412F64C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F35236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43AB746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95A936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 w14:paraId="181A8B5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21" w:type="dxa"/>
            <w:noWrap w:val="0"/>
            <w:vAlign w:val="top"/>
          </w:tcPr>
          <w:p w14:paraId="102FCF2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 w14:paraId="13BBAE8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EB67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62EFE4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 w14:paraId="4E97EE5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37B097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 w14:paraId="13475B8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01C203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 w14:paraId="7FA3227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7C73B91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3EE7DDE7"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7CF1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054FBE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 w14:paraId="5CD56EB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3063B1F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FFB7ED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745A129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 w14:paraId="6DDB440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21" w:type="dxa"/>
            <w:noWrap w:val="0"/>
            <w:vAlign w:val="top"/>
          </w:tcPr>
          <w:p w14:paraId="35F8568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5DC7AB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</w:tr>
      <w:tr w14:paraId="1B318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18564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 w14:paraId="303E6B19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F612BFF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9B270C2"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27F25E4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 w14:paraId="0B147B6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287C7CA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534F748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BE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AFCB4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 w14:paraId="3EFDC168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32E938F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ACA949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2DE05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 w14:paraId="1382A559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5CF4600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 w14:paraId="0156DFC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208D4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AF97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 w14:paraId="7A0D1C7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51754FD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2639B30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 w14:paraId="3E9778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 w14:paraId="663EEFBB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43B7D0A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 w14:paraId="640E34D7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A7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EAB55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 w14:paraId="4874D461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535FC81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36F8662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F5117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 w14:paraId="3694982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5FBD1EE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7" w:type="dxa"/>
            <w:noWrap w:val="0"/>
            <w:vAlign w:val="top"/>
          </w:tcPr>
          <w:p w14:paraId="693404F7"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 w14:paraId="7B9ED840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322F70B3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0A944224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33384C6F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6D26706"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 w14:paraId="48C78B7B"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今天的早点我们喝的是热乎乎的牛奶，有美味的小面包真是太美味啦！宝贝们吃得津津有味，牛奶也都按个人所需喝完了。希望明天我们的宝贝们可以继续保持哦！</w:t>
      </w:r>
    </w:p>
    <w:p w14:paraId="34C3C962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62CB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 w14:paraId="1CC64CDB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集体活动：别说我小</w:t>
            </w:r>
          </w:p>
        </w:tc>
      </w:tr>
      <w:tr w14:paraId="2BF88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C2913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</w:rPr>
              <w:t>《别说我小》是一首内容简单形象且读起来朗朗上口的儿歌，儿歌采用重复整齐的句式“**你别说我小，我会**和**”生动形象地表现出了中班幼儿自信、能干的一面。内容贴近幼儿现实生活，对幼儿来说简单易懂，便于识记。小班的时候孩子们已经接触过简单的儿歌，对句式整齐、朗朗上口的儿歌非常的感兴趣。刚升入中班的孩子正为自己的长大，为自己成为了哥哥、姐姐而感到自豪，同时，他们也非常愿意表现自己，喜欢自己动手做力所能及的事。</w:t>
            </w:r>
          </w:p>
        </w:tc>
      </w:tr>
      <w:tr w14:paraId="27803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2610E28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179070</wp:posOffset>
                  </wp:positionV>
                  <wp:extent cx="2755265" cy="2066290"/>
                  <wp:effectExtent l="139700" t="109220" r="137795" b="125730"/>
                  <wp:wrapTopAndBottom/>
                  <wp:docPr id="2" name="图片 2" descr="C:/Users/25430/Desktop/IMG_6852.JPGIMG_6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IMG_6852.JPGIMG_685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81FB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04370AA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254000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IMG_6862.PNGIMG_6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IMG_6862.PNGIMG_686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C556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7FE04E3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191770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IMG_6863.PNGIMG_6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IMG_6863.PNGIMG_686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27AC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ED40871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</w:p>
        </w:tc>
      </w:tr>
      <w:tr w14:paraId="6BC58F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D23258D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</w:p>
        </w:tc>
      </w:tr>
      <w:tr w14:paraId="23B8A2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5D96978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</w:p>
        </w:tc>
      </w:tr>
      <w:tr w14:paraId="4DDCFA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73638D2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</w:p>
        </w:tc>
      </w:tr>
    </w:tbl>
    <w:p w14:paraId="6A4D3267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 w14:paraId="5762A261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 w14:paraId="743DEEB5"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 w14:paraId="24161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 w14:paraId="2D8FAC87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 w14:paraId="5DC174FB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 w14:paraId="30F52FCC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 w14:paraId="37FCA150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 w14:paraId="0EE79E97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 w14:paraId="134B1D1E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 w14:paraId="2BBA9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73C39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 w14:paraId="34C181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 w14:paraId="297A32E3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 w14:paraId="38E541F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65C120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 w14:paraId="6ACCFBC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41E0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DF7F5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 w14:paraId="2EE9CB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 w14:paraId="4A7589B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A935035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D40C26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08883E0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B7E7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A2911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 w14:paraId="711B4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 w14:paraId="7A0AFE93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0581DE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596C6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 w14:paraId="5CC1A1CD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47DB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 w14:paraId="2DC5B4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 w14:paraId="099D78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452" w:type="dxa"/>
            <w:vAlign w:val="top"/>
          </w:tcPr>
          <w:p w14:paraId="77CACAE7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B64C626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7F7EDD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1906A6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C4E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0204C7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 w14:paraId="333748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 w14:paraId="5A6A5A50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617BA987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6C39C3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CF8CA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8C24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25FDE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 w14:paraId="7E96F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 w14:paraId="376D8B20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C8949B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B50852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D470FF3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E37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 w14:paraId="2A635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 w14:paraId="2F7F55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 w14:paraId="278431DF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B7E0238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F66C67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CDD65BE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C0DD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C08C3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 w14:paraId="325196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 w14:paraId="2D4B8E27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9932AB5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D702A43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71E09BA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8E50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6A499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 w14:paraId="283C33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 w14:paraId="3EBFB4DE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63379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B946B4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6435D56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EACF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4FF82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 w14:paraId="48D24E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 w14:paraId="2C05DEE3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E4702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3BD734A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4279723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13A2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367E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 w14:paraId="4E9F16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 w14:paraId="76FA03F5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9524F4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3BA7EE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2B2CA4B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36D5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8D17C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 w14:paraId="31648D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 w14:paraId="625AC2D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482EED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746C01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916B8F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61E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DCE9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 w14:paraId="26E6FA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 w14:paraId="1847CEB6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BD6700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814AF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B780DE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27386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DCCBE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 w14:paraId="4E460B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 w14:paraId="2B39F30D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3275115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EB22E7D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0417F6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698E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F26C8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 w14:paraId="1A7706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 w14:paraId="27625179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0F22EC0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E95029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10A55E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22C4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 w14:paraId="549213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 w14:paraId="26E455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 w14:paraId="45DBB207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EE913C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89F06F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897EF92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06A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2250B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 w14:paraId="6EFE51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 w14:paraId="2282052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DB39CC7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80423D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24BC4C8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2DA4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BF9D1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 w14:paraId="1522EE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 w14:paraId="45AD296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CB9DD48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53B4926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915DA7D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9E32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 w14:paraId="3D2D09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 w14:paraId="6D9C6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 w14:paraId="0AEA112D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 w14:paraId="2A4B01C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E56D1E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 w14:paraId="45895D30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4DA9B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BB27A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 w14:paraId="47711D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 w14:paraId="11EAB209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F10E86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7D4A1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74F9B0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2895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2AE7C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 w14:paraId="6263CB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 w14:paraId="18D83B1E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BE26A7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63189A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0A6450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314E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00C34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 w14:paraId="40396F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 w14:paraId="3F15B98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B4FBD1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9DA60D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502074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</w:tbl>
    <w:p w14:paraId="403B869C"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 w14:paraId="6E5511E7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天气比较热，请家长们为孩子带一件可以替换的上衣哦！</w:t>
      </w:r>
    </w:p>
    <w:p w14:paraId="1FFB8609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 w14:paraId="39430BA6"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666B5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0D1DB5"/>
    <w:multiLevelType w:val="singleLevel"/>
    <w:tmpl w:val="590D1DB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kxLCJoZGlkIjoiMWI4NWYzZGFkNDJiYTY1ODFjMTg3YjM5MmNjODNlNDkiLCJ1c2VyQ291bnQiOjU0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48F3A7C"/>
    <w:rsid w:val="05896D11"/>
    <w:rsid w:val="05B37EFF"/>
    <w:rsid w:val="05C80BF6"/>
    <w:rsid w:val="06302B36"/>
    <w:rsid w:val="07E9660A"/>
    <w:rsid w:val="07FD1BB0"/>
    <w:rsid w:val="08C11568"/>
    <w:rsid w:val="0A3028C6"/>
    <w:rsid w:val="0A370541"/>
    <w:rsid w:val="0AEC04E6"/>
    <w:rsid w:val="0B3F483C"/>
    <w:rsid w:val="0BB00FE0"/>
    <w:rsid w:val="0CAD218B"/>
    <w:rsid w:val="0E581FD3"/>
    <w:rsid w:val="0E96765D"/>
    <w:rsid w:val="0EAD632E"/>
    <w:rsid w:val="0F275432"/>
    <w:rsid w:val="102E16C6"/>
    <w:rsid w:val="10500C86"/>
    <w:rsid w:val="10687CA3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59B3577"/>
    <w:rsid w:val="16D06B72"/>
    <w:rsid w:val="18542C9F"/>
    <w:rsid w:val="190A3ABF"/>
    <w:rsid w:val="19B3334A"/>
    <w:rsid w:val="1AD53445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8B635E"/>
    <w:rsid w:val="25D94AB8"/>
    <w:rsid w:val="26D12932"/>
    <w:rsid w:val="26D92957"/>
    <w:rsid w:val="274A2035"/>
    <w:rsid w:val="275E0F0B"/>
    <w:rsid w:val="282C25F5"/>
    <w:rsid w:val="28763300"/>
    <w:rsid w:val="2917694E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CB036F"/>
    <w:rsid w:val="34993D92"/>
    <w:rsid w:val="3644399E"/>
    <w:rsid w:val="36B27181"/>
    <w:rsid w:val="38F25E0C"/>
    <w:rsid w:val="39435905"/>
    <w:rsid w:val="39464738"/>
    <w:rsid w:val="395F70E5"/>
    <w:rsid w:val="396C5269"/>
    <w:rsid w:val="3A325BDF"/>
    <w:rsid w:val="3AB61800"/>
    <w:rsid w:val="3B082828"/>
    <w:rsid w:val="3B5F384E"/>
    <w:rsid w:val="3D545A50"/>
    <w:rsid w:val="3E5A5287"/>
    <w:rsid w:val="3EEF5FBA"/>
    <w:rsid w:val="3FA70E1B"/>
    <w:rsid w:val="40396024"/>
    <w:rsid w:val="40C116A6"/>
    <w:rsid w:val="416F1AF6"/>
    <w:rsid w:val="419D104A"/>
    <w:rsid w:val="41E71B1A"/>
    <w:rsid w:val="422735D6"/>
    <w:rsid w:val="44711E0B"/>
    <w:rsid w:val="449C1ABE"/>
    <w:rsid w:val="44B84072"/>
    <w:rsid w:val="455F762F"/>
    <w:rsid w:val="45794BB8"/>
    <w:rsid w:val="457D71CB"/>
    <w:rsid w:val="45886EAC"/>
    <w:rsid w:val="46D06A04"/>
    <w:rsid w:val="475542AB"/>
    <w:rsid w:val="47566698"/>
    <w:rsid w:val="47C8408E"/>
    <w:rsid w:val="48186905"/>
    <w:rsid w:val="48B15B78"/>
    <w:rsid w:val="48FF40E2"/>
    <w:rsid w:val="49175ED5"/>
    <w:rsid w:val="49946279"/>
    <w:rsid w:val="499B74DC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4F815C58"/>
    <w:rsid w:val="50DE1D47"/>
    <w:rsid w:val="50FC6711"/>
    <w:rsid w:val="51122F9B"/>
    <w:rsid w:val="511955CC"/>
    <w:rsid w:val="516A7A61"/>
    <w:rsid w:val="51FD02C8"/>
    <w:rsid w:val="5240678A"/>
    <w:rsid w:val="52855CF8"/>
    <w:rsid w:val="52AE0698"/>
    <w:rsid w:val="53747AA5"/>
    <w:rsid w:val="53A46EE7"/>
    <w:rsid w:val="53C17EF8"/>
    <w:rsid w:val="53C56A98"/>
    <w:rsid w:val="54731328"/>
    <w:rsid w:val="54C97831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EEE4626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554FD3"/>
    <w:rsid w:val="64FD2657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EE1271"/>
    <w:rsid w:val="6A9E35F8"/>
    <w:rsid w:val="6B6528FC"/>
    <w:rsid w:val="6B8D0587"/>
    <w:rsid w:val="6C0D43A6"/>
    <w:rsid w:val="6C6B28EF"/>
    <w:rsid w:val="6C855C80"/>
    <w:rsid w:val="6D2C380D"/>
    <w:rsid w:val="6D375F5F"/>
    <w:rsid w:val="6D964D18"/>
    <w:rsid w:val="6EC05B63"/>
    <w:rsid w:val="6ED5583B"/>
    <w:rsid w:val="6FE322F1"/>
    <w:rsid w:val="704C0135"/>
    <w:rsid w:val="70510372"/>
    <w:rsid w:val="705512A5"/>
    <w:rsid w:val="73342939"/>
    <w:rsid w:val="736A0221"/>
    <w:rsid w:val="746A1D04"/>
    <w:rsid w:val="747D63DD"/>
    <w:rsid w:val="74F03F2A"/>
    <w:rsid w:val="75570096"/>
    <w:rsid w:val="7592672A"/>
    <w:rsid w:val="76082450"/>
    <w:rsid w:val="76247EF3"/>
    <w:rsid w:val="76CD4F81"/>
    <w:rsid w:val="770C627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383E0C"/>
    <w:rsid w:val="7DB20923"/>
    <w:rsid w:val="7DC0514C"/>
    <w:rsid w:val="7DCF36CD"/>
    <w:rsid w:val="7E122756"/>
    <w:rsid w:val="7E6009B5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4</Pages>
  <Words>893</Words>
  <Characters>917</Characters>
  <Lines>10</Lines>
  <Paragraphs>2</Paragraphs>
  <TotalTime>2</TotalTime>
  <ScaleCrop>false</ScaleCrop>
  <LinksUpToDate>false</LinksUpToDate>
  <CharactersWithSpaces>943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WPS_1558171890</cp:lastModifiedBy>
  <cp:lastPrinted>2024-03-03T23:37:00Z</cp:lastPrinted>
  <dcterms:modified xsi:type="dcterms:W3CDTF">2024-09-22T15:33:52Z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B6B183FAB2C345A499579599D5A80DE7_13</vt:lpwstr>
  </property>
  <property fmtid="{D5CDD505-2E9C-101B-9397-08002B2CF9AE}" pid="5" name="commondata">
    <vt:lpwstr>eyJjb3VudCI6NywiaGRpZCI6IjgwMTFkOGIxOGI4YTJiZmJhMDYwMGRlZGE2MzM2NjlhIiwidXNlckNvdW50Ijo3fQ==</vt:lpwstr>
  </property>
</Properties>
</file>