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2024.9.10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二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b/>
          <w:bCs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我是大班哥哥姐姐啦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今天1位小朋友请假。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集体活动《律动早操练习》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今天我们在音体室进行了早操练习，大家在家练习的基础上，能够很好的跟上节奏，其中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徐诺、刘锦宥、黄梓宸、吴文欣、魏锦宸、梁峻晰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小朋友能够坚持做好每个动作，努力做到位，希望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小朋友能够认真练习，跟上大家的节奏哦！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4" name="图片 2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</w:t>
      </w:r>
    </w:p>
    <w:p>
      <w:pPr>
        <w:ind w:firstLine="420" w:firstLineChars="200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今天我们进行了在轮胎山进行游戏，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徐诺、黄梓宸、魏锦宸、梁峻晰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小朋友能够遵守规则，有序、安全的进行游戏，其中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小朋友在进行追逐玩闹，在老师的提醒下会休息喝水，同时希望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小朋友能够减少危险动作，保护好自己哦！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9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99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IMG_9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99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IMG_9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99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IMG_9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99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IMG_9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99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IMG_9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99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四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：中午吃的是薏米饭、番茄牛肉煲、黄瓜炒鸡蛋、鸡毛菜粉丝汤！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今天大多数小朋友都光盘啦，其中王秋瑶、蒋翊晗、冯欣、王诺碗剩了菜，没有吃完。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午睡情况：</w:t>
      </w:r>
      <w:r>
        <w:rPr>
          <w:rFonts w:hint="eastAsia"/>
          <w:lang w:val="en-US" w:eastAsia="zh-CN"/>
        </w:rPr>
        <w:t>今天张悦威小朋友没有睡觉，希望你能早早的入睡哦~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1.今天带回去了《快乐家园》，请大家为它包上书皮，写好名字带来哦!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2.出汗多的小朋友要请将吸汗巾带来哦！谢谢配合！</w:t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rPr>
          <w:rFonts w:hint="eastAsia"/>
        </w:rPr>
      </w:pPr>
    </w:p>
    <w:p>
      <w:pPr>
        <w:tabs>
          <w:tab w:val="left" w:pos="5029"/>
        </w:tabs>
        <w:rPr>
          <w:rFonts w:hint="eastAsia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IsImhkaWQiOiJmZTY1OWIyN2VlNTNjYTgxNmUxNzY3MGQwZTYyMTJmMCIsInVzZXJDb3VudCI6M30=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27CC1ABA"/>
    <w:rsid w:val="27FA4F9E"/>
    <w:rsid w:val="3838457E"/>
    <w:rsid w:val="3AE2207F"/>
    <w:rsid w:val="48185562"/>
    <w:rsid w:val="55674105"/>
    <w:rsid w:val="6A3550F2"/>
    <w:rsid w:val="709779A9"/>
    <w:rsid w:val="74A76BEC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4</Pages>
  <Words>692</Words>
  <Characters>704</Characters>
  <Lines>1</Lines>
  <Paragraphs>1</Paragraphs>
  <TotalTime>1</TotalTime>
  <ScaleCrop>false</ScaleCrop>
  <LinksUpToDate>false</LinksUpToDate>
  <CharactersWithSpaces>709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2024-09-10T12:04:52Z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8507257507AF49A9BF43E0C6DFB508CA_13</vt:lpwstr>
  </property>
</Properties>
</file>