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9.11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雨天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集体活动——谈话：班级公约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“班级公约”是班级中需要共同遵守的一种约定，幼儿而言班级楼层、环境的改变包括新课程的实施都有很多不足和需要注意的细节，也就是我们常说的“规则”。本次活动主要是根据孩子在不同活动中表现出来的问题通过大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家讨论画出需要遵守的规则，也就是引导孩子了解在不同活动中应注意的各种规则礼仪，然后引发幼儿思想重视。</w:t>
      </w:r>
    </w:p>
    <w:tbl>
      <w:tblPr>
        <w:tblStyle w:val="6"/>
        <w:tblW w:w="8479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935" cy="1892935"/>
                  <wp:effectExtent l="0" t="0" r="2540" b="2540"/>
                  <wp:docPr id="3" name="图片 3" descr="C:\Users\13054\Desktop\动态照片\23\1726302033743.jpg1726302033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054\Desktop\动态照片\23\1726302033743.jpg17263020337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9280" cy="1859280"/>
                  <wp:effectExtent l="0" t="0" r="7620" b="7620"/>
                  <wp:docPr id="1" name="图片 1" descr="C:\Users\13054\Desktop\动态照片\23\1726302033745.jpg172630203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054\Desktop\动态照片\23\1726302033745.jpg17263020337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6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right="0"/>
              <w:jc w:val="lef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你觉得我们共同要遵守的小约定是什么呢？</w:t>
            </w:r>
          </w:p>
        </w:tc>
        <w:tc>
          <w:tcPr>
            <w:tcW w:w="43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把你的想法画出来吧！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36830</wp:posOffset>
                  </wp:positionV>
                  <wp:extent cx="1859280" cy="1859280"/>
                  <wp:effectExtent l="0" t="0" r="7620" b="7620"/>
                  <wp:wrapSquare wrapText="bothSides"/>
                  <wp:docPr id="2" name="图片 2" descr="C:\Users\13054\Desktop\动态照片\23\1726302033748.jpg172630203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054\Desktop\动态照片\23\1726302033748.jpg17263020337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8255</wp:posOffset>
                  </wp:positionV>
                  <wp:extent cx="1892935" cy="1892935"/>
                  <wp:effectExtent l="0" t="0" r="2540" b="2540"/>
                  <wp:wrapSquare wrapText="bothSides"/>
                  <wp:docPr id="4" name="图片 4" descr="C:\Users\13054\Desktop\动态照片\23\1726302033750.jpg172630203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054\Desktop\动态照片\23\1726302033750.jpg17263020337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我们在教室里不跑闹，要注意安全</w:t>
            </w:r>
          </w:p>
        </w:tc>
        <w:tc>
          <w:tcPr>
            <w:tcW w:w="43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我们还要相亲相爱不打架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1" w:hRule="atLeast"/>
        </w:trPr>
        <w:tc>
          <w:tcPr>
            <w:tcW w:w="41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79375</wp:posOffset>
                  </wp:positionV>
                  <wp:extent cx="1859280" cy="1859280"/>
                  <wp:effectExtent l="0" t="0" r="7620" b="7620"/>
                  <wp:wrapSquare wrapText="bothSides"/>
                  <wp:docPr id="11" name="图片 11" descr="C:\Users\13054\Desktop\动态照片\23\1726302033754.jpg172630203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054\Desktop\动态照片\23\1726302033754.jpg17263020337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52705</wp:posOffset>
                  </wp:positionV>
                  <wp:extent cx="1859280" cy="1859280"/>
                  <wp:effectExtent l="0" t="0" r="7620" b="7620"/>
                  <wp:wrapSquare wrapText="bothSides"/>
                  <wp:docPr id="12" name="图片 12" descr="C:\Users\13054\Desktop\动态照片\23\1726302033759.jpg1726302033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054\Desktop\动态照片\23\1726302033759.jpg17263020337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6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 w:firstLine="42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  <w:lang w:val="en-US" w:eastAsia="zh-CN"/>
              </w:rPr>
              <w:t>还有什么呢？</w:t>
            </w:r>
          </w:p>
        </w:tc>
        <w:tc>
          <w:tcPr>
            <w:tcW w:w="4312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EFEFE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right="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24"/>
                <w:sz w:val="21"/>
                <w:szCs w:val="21"/>
                <w:shd w:val="clear" w:fill="FEFEFE"/>
                <w:lang w:val="en-US" w:eastAsia="zh-CN"/>
              </w:rPr>
              <w:t>我们还要整理好玩具哦！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今日雨天，没有户外哦！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8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7"/>
        <w:gridCol w:w="4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-5715</wp:posOffset>
                  </wp:positionV>
                  <wp:extent cx="1990725" cy="1990725"/>
                  <wp:effectExtent l="0" t="0" r="0" b="0"/>
                  <wp:wrapSquare wrapText="bothSides"/>
                  <wp:docPr id="15" name="图片 15" descr="C:\Users\13054\Desktop\动态照片\23\1726302033779.jpg1726302033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054\Desktop\动态照片\23\1726302033779.jpg17263020337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005" cy="1945005"/>
                  <wp:effectExtent l="0" t="0" r="7620" b="7620"/>
                  <wp:docPr id="22" name="图片 22" descr="C:\Users\13054\Desktop\动态照片\23\1726302033775.jpg1726302033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054\Desktop\动态照片\23\1726302033775.jpg17263020337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益智区：五子棋</w:t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益智区：母鸡去散步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-6350</wp:posOffset>
                  </wp:positionV>
                  <wp:extent cx="1991360" cy="1991360"/>
                  <wp:effectExtent l="0" t="0" r="8890" b="8890"/>
                  <wp:wrapSquare wrapText="bothSides"/>
                  <wp:docPr id="17" name="图片 17" descr="C:\Users\13054\Desktop\动态照片\23\1726302033770.jpg1726302033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13054\Desktop\动态照片\23\1726302033770.jpg17263020337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9280" cy="1859280"/>
                  <wp:effectExtent l="0" t="0" r="7620" b="7620"/>
                  <wp:docPr id="21" name="图片 21" descr="C:\Users\13054\Desktop\动态照片\23\1726302033767.jpg1726302033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054\Desktop\动态照片\23\1726302033767.jpg17263020337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阅读区：温馨的环境阅读喽</w:t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地面建构：合作建构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254000</wp:posOffset>
                  </wp:positionV>
                  <wp:extent cx="1991360" cy="1991360"/>
                  <wp:effectExtent l="0" t="0" r="8890" b="8890"/>
                  <wp:wrapSquare wrapText="bothSides"/>
                  <wp:docPr id="14" name="图片 14" descr="C:\Users\13054\Desktop\动态照片\23\1726302033765.jpg172630203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054\Desktop\动态照片\23\1726302033765.jpg17263020337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260350</wp:posOffset>
                  </wp:positionV>
                  <wp:extent cx="1991360" cy="1991360"/>
                  <wp:effectExtent l="0" t="0" r="8890" b="8890"/>
                  <wp:wrapSquare wrapText="bothSides"/>
                  <wp:docPr id="18" name="图片 18" descr="C:\Users\13054\Desktop\动态照片\23\1726302033762.jpg1726302033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13054\Desktop\动态照片\23\1726302033762.jpg17263020337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桌面建构：友好游戏</w:t>
            </w:r>
          </w:p>
        </w:tc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益智区：小朋友们根据自己的兴趣选择玩具。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意大利面、海鲜菇木耳老鸭煲</w:t>
      </w:r>
    </w:p>
    <w:p>
      <w:p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咸粥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面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甜瓜、人参果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7211A"/>
    <w:rsid w:val="08984413"/>
    <w:rsid w:val="089E4FE9"/>
    <w:rsid w:val="08A35158"/>
    <w:rsid w:val="08ED0F4E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83287A"/>
    <w:rsid w:val="2EB06C07"/>
    <w:rsid w:val="2EE22573"/>
    <w:rsid w:val="2EE37C2C"/>
    <w:rsid w:val="2F7950D6"/>
    <w:rsid w:val="30621EEB"/>
    <w:rsid w:val="306F1C94"/>
    <w:rsid w:val="31010477"/>
    <w:rsid w:val="320109E3"/>
    <w:rsid w:val="32693814"/>
    <w:rsid w:val="32A45F3D"/>
    <w:rsid w:val="32AF446B"/>
    <w:rsid w:val="32F63DDB"/>
    <w:rsid w:val="32FA38F9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0B067E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12705A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18457B3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C63F93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434</Words>
  <Characters>442</Characters>
  <Paragraphs>83</Paragraphs>
  <TotalTime>5</TotalTime>
  <ScaleCrop>false</ScaleCrop>
  <LinksUpToDate>false</LinksUpToDate>
  <CharactersWithSpaces>446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13054</cp:lastModifiedBy>
  <cp:lastPrinted>2023-04-19T23:59:00Z</cp:lastPrinted>
  <dcterms:modified xsi:type="dcterms:W3CDTF">2024-09-14T08:39:49Z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DACA9A9DF1D64BE59E182B5D0BC342D5</vt:lpwstr>
  </property>
</Properties>
</file>