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六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,4人请假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鲜牛奶、多样饼干、奶酪棒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紫米饭、香卤猪肝、炒三丝、生菜鸡蛋虾米汤。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◎午点：月饼。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◎水果：香蕉、西梅。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E011EA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2C9C95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DCE229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F5B77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中秋游园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4789E98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39E56F8F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最是中秋月儿圆，中秋节作为我国的传统节日，有着悠久的历史渊源与浓郁的节日气氛。孩子们会用怎样的方式理解中秋元素呢？瞧，他们自己设计游园图、布置游园场景，这个中秋，他们有自己的玩法，一起来看一看吧！</w:t>
      </w: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7800A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721479F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2024.9.14中秋推文/西阆苑中五班/IMG_1461.JPGIMG_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2024.9.14中秋推文/西阆苑中五班/IMG_1461.JPGIMG_14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3DA550D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2024.9.14中秋推文/西阆苑中五班/IMG_1467.JPG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2024.9.14中秋推文/西阆苑中五班/IMG_1467.JPGIMG_14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1C3EA1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521EF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8CA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7340D8CA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2024.9.14中秋推文/西阆苑中五班/IMG_1468.JPGIMG_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2024.9.14中秋推文/西阆苑中五班/IMG_1468.JPGIMG_14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486702E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2024.9.14中秋推文/西阆苑中五班/IMG_1472.JPGIMG_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2024.9.14中秋推文/西阆苑中五班/IMG_1472.JPGIMG_14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  <w:tr w14:paraId="14140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475FE64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3" name="图片 3" descr="D:/Desktop/2024.9.14中秋推文/西阆苑中五班/IMG_1473.JPGIMG_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2024.9.14中秋推文/西阆苑中五班/IMG_1473.JPGIMG_14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46510D3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4" name="图片 4" descr="D:/Desktop/2024.9.14中秋推文/西阆苑中五班/IMG_1490.JPGIMG_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2024.9.14中秋推文/西阆苑中五班/IMG_1490.JPGIMG_14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  <w:tr w14:paraId="6A960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139D8CB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5" name="图片 5" descr="D:/Desktop/2024.9.14中秋推文/西阆苑中五班/IMG_1509.JPGIMG_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2024.9.14中秋推文/西阆苑中五班/IMG_1509.JPGIMG_15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43A078A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6" name="图片 6" descr="D:/Desktop/2024.9.14中秋推文/西阆苑中五班/IMG_1512.JPGIMG_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2024.9.14中秋推文/西阆苑中五班/IMG_1512.JPGIMG_15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 w14:paraId="60407EF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39637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5BD39447"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★中秋放假时间：9月15日-9月17日共3天；9月14日（本周六）孩子正常上学； 9月18日（下周三孩子返园）。提前祝大家中秋快乐哦！</w:t>
      </w:r>
      <w:bookmarkStart w:id="1" w:name="_GoBack"/>
      <w:bookmarkEnd w:id="1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xLCJoZGlkIjoiODAxMWQ4YjE4YjhhMmJmYmEwNjAwZGVkYTYzMzY2OWEiLCJ1c2VyQ291bnQiOjExMH0="/>
  </w:docVars>
  <w:rsids>
    <w:rsidRoot w:val="0CAD218B"/>
    <w:rsid w:val="00044593"/>
    <w:rsid w:val="00057F44"/>
    <w:rsid w:val="0014418F"/>
    <w:rsid w:val="002E2642"/>
    <w:rsid w:val="003E3D5C"/>
    <w:rsid w:val="00776156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974D6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3023F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45B4388"/>
    <w:rsid w:val="34993D92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DD382C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86E02D0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3444AF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764</Words>
  <Characters>791</Characters>
  <Lines>1</Lines>
  <Paragraphs>1</Paragraphs>
  <TotalTime>3</TotalTime>
  <ScaleCrop>false</ScaleCrop>
  <LinksUpToDate>false</LinksUpToDate>
  <CharactersWithSpaces>806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2024-06-18T23:36:00Z</cp:lastPrinted>
  <dcterms:modified xsi:type="dcterms:W3CDTF">2024-09-14T05:37:17Z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A483C5875649467B8A59B36ECABE2BC5_13</vt:lpwstr>
  </property>
  <property fmtid="{D5CDD505-2E9C-101B-9397-08002B2CF9AE}" pid="5" name="commondata">
    <vt:lpwstr>eyJjb3VudCI6NywiaGRpZCI6IjgwMTFkOGIxOGI4YTJiZmJhMDYwMGRlZGE2MzM2NjlhIiwidXNlckNvdW50Ijo3fQ==</vt:lpwstr>
  </property>
</Properties>
</file>