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9.13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集体活动——综合：好吃的月饼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jc w:val="left"/>
        <w:textAlignment w:val="auto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月饼各种各样，口味也各不相同，让我们一起一起来观察一下月饼并来品尝一下吧！</w:t>
      </w:r>
    </w:p>
    <w:tbl>
      <w:tblPr>
        <w:tblStyle w:val="6"/>
        <w:tblW w:w="8479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2"/>
        <w:gridCol w:w="4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2935"/>
                  <wp:effectExtent l="0" t="0" r="2540" b="2540"/>
                  <wp:docPr id="3" name="图片 3" descr="C:\Users\13054\Desktop\动态照片\25\1726303581563.jpg172630358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054\Desktop\动态照片\25\1726303581563.jpg17263035815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280" cy="1859280"/>
                  <wp:effectExtent l="0" t="0" r="7620" b="7620"/>
                  <wp:docPr id="1" name="图片 1" descr="C:\Users\13054\Desktop\动态照片\25\1726303581558.jpg172630358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054\Desktop\动态照片\25\1726303581558.jpg17263035815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right="0"/>
              <w:jc w:val="lef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快来看一看月饼是什么样子的吧！</w:t>
            </w:r>
          </w:p>
        </w:tc>
        <w:tc>
          <w:tcPr>
            <w:tcW w:w="44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闻一闻好香哦！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36830</wp:posOffset>
                  </wp:positionV>
                  <wp:extent cx="1859280" cy="1859280"/>
                  <wp:effectExtent l="0" t="0" r="7620" b="7620"/>
                  <wp:wrapSquare wrapText="bothSides"/>
                  <wp:docPr id="2" name="图片 2" descr="C:\Users\13054\Desktop\动态照片\25\1726303581554.jpg172630358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054\Desktop\动态照片\25\1726303581554.jpg17263035815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8255</wp:posOffset>
                  </wp:positionV>
                  <wp:extent cx="1892935" cy="1892935"/>
                  <wp:effectExtent l="0" t="0" r="2540" b="2540"/>
                  <wp:wrapSquare wrapText="bothSides"/>
                  <wp:docPr id="4" name="图片 4" descr="C:\Users\13054\Desktop\动态照片\25\1726303581550.jpg172630358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054\Desktop\动态照片\25\1726303581550.jpg17263035815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我观察的月饼是白色的，它是冰皮月饼哦！</w:t>
            </w:r>
          </w:p>
        </w:tc>
        <w:tc>
          <w:tcPr>
            <w:tcW w:w="44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我观察到的月饼上面还要眼睛、嘴巴呢！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79375</wp:posOffset>
                  </wp:positionV>
                  <wp:extent cx="1859280" cy="1859280"/>
                  <wp:effectExtent l="0" t="0" r="7620" b="7620"/>
                  <wp:wrapSquare wrapText="bothSides"/>
                  <wp:docPr id="11" name="图片 11" descr="C:\Users\13054\Desktop\动态照片\25\1726303581545.jpg172630358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054\Desktop\动态照片\25\1726303581545.jpg17263035815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52705</wp:posOffset>
                  </wp:positionV>
                  <wp:extent cx="1859280" cy="1859280"/>
                  <wp:effectExtent l="0" t="0" r="7620" b="7620"/>
                  <wp:wrapSquare wrapText="bothSides"/>
                  <wp:docPr id="12" name="图片 12" descr="C:\Users\13054\Desktop\动态照片\25\1726303581540.jpg172630358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054\Desktop\动态照片\25\1726303581540.jpg17263035815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2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看上去很好吃的样子</w:t>
            </w:r>
          </w:p>
        </w:tc>
        <w:tc>
          <w:tcPr>
            <w:tcW w:w="444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right="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快来尝一尝吧！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今天户外混班活动，我们所在的场地是前操场，运动的项目有皮球区、轮胎竹梯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民间游戏、综合区1、滑滑梯、攀爬网。小朋友们根据自己的喜好进行场地选择。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2935"/>
                  <wp:effectExtent l="0" t="0" r="2540" b="2540"/>
                  <wp:docPr id="5" name="图片 5" descr="C:\Users\13054\Desktop\动态照片\25\1726303581568.jpg172630358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054\Desktop\动态照片\25\1726303581568.jpg17263035815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2935"/>
                  <wp:effectExtent l="0" t="0" r="2540" b="2540"/>
                  <wp:docPr id="13" name="图片 13" descr="C:\Users\13054\Desktop\动态照片\25\1726303581573.jpg172630358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054\Desktop\动态照片\25\1726303581573.jpg17263035815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9565" cy="1599565"/>
                  <wp:effectExtent l="0" t="0" r="635" b="635"/>
                  <wp:docPr id="6" name="图片 6" descr="C:\Users\13054\Desktop\动态照片\25\1726303581577.jpg172630358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054\Desktop\动态照片\25\1726303581577.jpg17263035815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1795" cy="1662430"/>
                  <wp:effectExtent l="0" t="0" r="5080" b="4445"/>
                  <wp:docPr id="8" name="图片 8" descr="C:\Users\13054\Desktop\动态照片\25\1726303581584.jpg172630358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054\Desktop\动态照片\25\1726303581584.jpg17263035815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225" cy="1419225"/>
                  <wp:effectExtent l="0" t="0" r="0" b="0"/>
                  <wp:docPr id="9" name="图片 9" descr="C:\Users\13054\Desktop\动态照片\25\1726303581589.jpg172630358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054\Desktop\动态照片\25\1726303581589.jpg17263035815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19225" cy="1419225"/>
                  <wp:effectExtent l="0" t="0" r="0" b="0"/>
                  <wp:docPr id="10" name="图片 10" descr="C:\Users\13054\Desktop\动态照片\25\1726303581594.jpg172630358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054\Desktop\动态照片\25\1726303581594.jpg17263035815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4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-5715</wp:posOffset>
                  </wp:positionV>
                  <wp:extent cx="1990725" cy="1990725"/>
                  <wp:effectExtent l="0" t="0" r="0" b="0"/>
                  <wp:wrapSquare wrapText="bothSides"/>
                  <wp:docPr id="15" name="图片 15" descr="C:\Users\13054\Desktop\动态照片\25\1726303581632.jpg172630358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054\Desktop\动态照片\25\1726303581632.jpg17263035816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005" cy="1945005"/>
                  <wp:effectExtent l="0" t="0" r="7620" b="7620"/>
                  <wp:docPr id="22" name="图片 22" descr="C:\Users\13054\Desktop\动态照片\25\1726303581626.jpg172630358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054\Desktop\动态照片\25\1726303581626.jpg17263035816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阅读区：两个人一起阅读。</w:t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桌面建构：男孩子最喜欢建构飞机了呢！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-6350</wp:posOffset>
                  </wp:positionV>
                  <wp:extent cx="1991360" cy="1991360"/>
                  <wp:effectExtent l="0" t="0" r="8890" b="8890"/>
                  <wp:wrapSquare wrapText="bothSides"/>
                  <wp:docPr id="17" name="图片 17" descr="C:\Users\13054\Desktop\动态照片\25\1726303581620.jpg172630358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3054\Desktop\动态照片\25\1726303581620.jpg17263035816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280" cy="1859280"/>
                  <wp:effectExtent l="0" t="0" r="7620" b="7620"/>
                  <wp:docPr id="21" name="图片 21" descr="C:\Users\13054\Desktop\动态照片\25\1726303581608.jpg172630358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054\Desktop\动态照片\25\1726303581608.jpg17263035816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益智区：今日小鸟看上去很开心呢！</w:t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桌面建构：我们一起建构房子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红薯饭、东坡肉、杭白菜炒豆皮</w:t>
      </w:r>
    </w:p>
    <w:p>
      <w:p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小馄饨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面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苹果、冬枣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83287A"/>
    <w:rsid w:val="2EB06C07"/>
    <w:rsid w:val="2EE22573"/>
    <w:rsid w:val="2EE37C2C"/>
    <w:rsid w:val="2F7950D6"/>
    <w:rsid w:val="30621EEB"/>
    <w:rsid w:val="306F1C94"/>
    <w:rsid w:val="31010477"/>
    <w:rsid w:val="320109E3"/>
    <w:rsid w:val="32693814"/>
    <w:rsid w:val="32A45F3D"/>
    <w:rsid w:val="32AF446B"/>
    <w:rsid w:val="32F63DDB"/>
    <w:rsid w:val="32FA38F9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12705A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C63F93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569</Words>
  <Characters>577</Characters>
  <Paragraphs>83</Paragraphs>
  <TotalTime>17</TotalTime>
  <ScaleCrop>false</ScaleCrop>
  <LinksUpToDate>false</LinksUpToDate>
  <CharactersWithSpaces>582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13054</cp:lastModifiedBy>
  <cp:lastPrinted>2023-04-19T23:59:00Z</cp:lastPrinted>
  <dcterms:modified xsi:type="dcterms:W3CDTF">2024-09-14T08:56:18Z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