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中午回家吃饭。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24B5D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397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21F73783">
      <w:pPr>
        <w:pStyle w:val="7"/>
        <w:spacing w:line="320" w:lineRule="exact"/>
        <w:ind w:firstLine="482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1.美术：弟弟妹妹的笑容</w:t>
      </w:r>
    </w:p>
    <w:p w14:paraId="376A20BF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本次活动主要是幼儿通过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观察弟弟妹妹的面部特征，捕捉弟弟妹妹开心的笑容。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张一嘉、梁沐棉、高羽安、焦云舒、王凝音、贺健宸、夏天一、秦苏安、杨佳伊、左轶萱、杨梦露、王紫妍、陈艺萱、李子木、郭煜霖、邵崔钰、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张嘉辰、赵毓宁、肖尧、李兴琪、朱琪玥、赵希羽、陈竞泽、徐亿涵、邵崔钰、张漪乐、郭颜睿、李梓朋、李伊一、宋恬恬、秦修诚、罗景宸、徐佳禾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能仔细观察弟弟妹妹的面部表情，</w:t>
      </w:r>
      <w:r>
        <w:rPr>
          <w:rFonts w:hint="eastAsia" w:ascii="宋体" w:hAnsi="宋体" w:eastAsia="宋体" w:cs="宋体"/>
          <w:sz w:val="24"/>
          <w:szCs w:val="24"/>
        </w:rPr>
        <w:t>用流畅的线条大胆勾画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体验与弟弟妹妹的开心时刻。</w:t>
      </w:r>
    </w:p>
    <w:p w14:paraId="402747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2" name="图片 2" descr="IMG_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0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IMG_7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0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IMG_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0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5" name="图片 5" descr="IMG_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0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6" name="图片 6" descr="IMG_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0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7" name="图片 7" descr="IMG_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0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8" name="图片 8" descr="IMG_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0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9" name="图片 9" descr="IMG_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0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0" name="图片 10" descr="IMG_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0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B3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DAE6F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3DB5B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C12BE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户外活动篇</w:t>
      </w:r>
    </w:p>
    <w:p w14:paraId="53895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今天户外我们在亿童建构区，孩子带上安全帽，化身小小建筑师，开始搭建。</w:t>
      </w:r>
    </w:p>
    <w:p w14:paraId="09CCDB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2" name="图片 12" descr="IMG_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0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3" name="图片 13" descr="IMG_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0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4" name="图片 14" descr="IMG_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0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5" name="图片 15" descr="IMG_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0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6" name="图片 16" descr="IMG_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0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7" name="图片 17" descr="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0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D4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24.9.12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  <w:bookmarkStart w:id="0" w:name="_GoBack"/>
            <w:bookmarkEnd w:id="0"/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69EFDA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03A78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★各位家长，上学期带回去的绿植，这周记得带来哦！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wLCJoZGlkIjoiMGM1Njc4MWRmNjVlZjM5YTQ4ZDhmNjlkZmI3NTUzODkiLCJ1c2VyQ291bnQiOjE4fQ==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5FB0B46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76C7A39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906</Words>
  <Characters>920</Characters>
  <Lines>1</Lines>
  <Paragraphs>1</Paragraphs>
  <TotalTime>10</TotalTime>
  <ScaleCrop>false</ScaleCrop>
  <LinksUpToDate>false</LinksUpToDate>
  <CharactersWithSpaces>936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2024-09-12T06:07:06Z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1564A19F94EF46F78BBEE5299973255B_13</vt:lpwstr>
  </property>
  <property fmtid="{D5CDD505-2E9C-101B-9397-08002B2CF9AE}" pid="5" name="commondata">
    <vt:lpwstr>eyJjb3VudCI6MiwiaGRpZCI6IjRlZDA0ZWVlNTFiN2U0MDhlODkyYzU1MjA5OWM2NWJkIiwidXNlckNvdW50IjoyfQ==</vt:lpwstr>
  </property>
</Properties>
</file>