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，全部来园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0759E22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今天的早点我们喝的是热乎乎的牛奶，有美味的小圆饼真是太美味啦！宝贝们吃得津津有味，牛奶也都按个人所需喝完了。希望明天我们的宝贝们可以继续保持哦！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户外活动：轮胎游戏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60BE3F">
            <w:pPr>
              <w:spacing w:line="320" w:lineRule="exact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今天是自主游戏，小朋友选择玩轮胎，在选择游戏时有的小朋友在滚轮胎，有的小朋友在用轮胎搭建闯关通道，到家玩的都十分开心。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160020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6707.JPGIMG_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6707.JPGIMG_67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234950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6708.JPGIMG_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6708.JPGIMG_67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172720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6710.JPGIMG_6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6710.JPGIMG_6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179070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6710.JPGIMG_6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6710.JPGIMG_6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6711.JPGIMG_6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6711.JPGIMG_67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B8A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5D969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6714.JPGIMG_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6714.JPGIMG_67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4B1905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5762A261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天气比较热，请家长们为孩子带一件可以替换的上衣哦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39430BA6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3LCJoZGlkIjoiMWI4NWYzZGFkNDJiYTY1ODFjMTg3YjM5MmNjODNlNDkiLCJ1c2VyQ291bnQiOjU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740</Words>
  <Characters>760</Characters>
  <Lines>10</Lines>
  <Paragraphs>2</Paragraphs>
  <TotalTime>8</TotalTime>
  <ScaleCrop>false</ScaleCrop>
  <LinksUpToDate>false</LinksUpToDate>
  <CharactersWithSpaces>786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2024-09-06T01:54:22Z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4A5EEBDEE0FA448292F9C2DD1B12276E_13</vt:lpwstr>
  </property>
  <property fmtid="{D5CDD505-2E9C-101B-9397-08002B2CF9AE}" pid="5" name="commondata">
    <vt:lpwstr>eyJjb3VudCI6NywiaGRpZCI6IjgwMTFkOGIxOGI4YTJiZmJhMDYwMGRlZGE2MzM2NjlhIiwidXNlckNvdW50Ijo3fQ==</vt:lpwstr>
  </property>
</Properties>
</file>