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今天我们共20人来园，所有小朋友今天都能按时来园，这是我们这学期第一天满勤，希望小朋友们继续保持哦！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顾宇浩、方张羽、朱圣庆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  <w:lang w:val="en-US" w:eastAsia="zh-CN" w:bidi="ar-SA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能主动将水杯带绕好，放在水杯车上。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南羽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晞、王韵涵、郭慕芸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等小朋友从家里带来了植物，放在植物角养殖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程桢雯带来了上学期在教室饲养的鹦鹉，我们这学期还会一起照顾这对小鹦鹉。魏书宇周末在家和爸爸、妈妈在家一起画了一幅画，也带到了幼儿园。</w:t>
      </w:r>
    </w:p>
    <w:tbl>
      <w:tblPr>
        <w:tblStyle w:val="10"/>
        <w:tblW w:w="101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9"/>
        <w:gridCol w:w="3400"/>
        <w:gridCol w:w="3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399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6" name="图片 6" descr="06bfa09a41657f4665a475c1373f7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6bfa09a41657f4665a475c1373f79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7" name="图片 7" descr="a182585e33431040d71f60ac3fd06f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182585e33431040d71f60ac3fd06f5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10" name="图片 10" descr="5d2a94a98df7a2ac3ca2f95a6c06a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d2a94a98df7a2ac3ca2f95a6c06a2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在前操场进行了户外活动，程桢雯、南羽晞、韩泽霖、李宇航、鞠奕鸿、冯逸凡等小朋友在游戏中能否有序排队，能够在活动中记得及时的擦汗、补充水分。</w:t>
      </w:r>
    </w:p>
    <w:tbl>
      <w:tblPr>
        <w:tblStyle w:val="10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4" name="图片 14" descr="9236b9d5e77150f2d1175c199ae7f8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236b9d5e77150f2d1175c199ae7f8b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5" name="图片 15" descr="902731f3a034dbf3da5b54d58919ad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902731f3a034dbf3da5b54d58919ad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6" name="图片 16" descr="1b08886d87b897917865643b63d08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b08886d87b897917865643b63d084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bidi w:val="0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bidi w:val="0"/>
        <w:ind w:firstLine="455" w:firstLineChars="0"/>
        <w:jc w:val="left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在今天的区域游戏中我们小朋友都能根据自己选择的区域，进行游戏。游戏后，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赵天睿、徐佑恒、郭慕芸、朱圣庆等小朋友能够记得把材料收拾整齐。</w:t>
      </w:r>
    </w:p>
    <w:tbl>
      <w:tblPr>
        <w:tblStyle w:val="10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0" name="图片 20" descr="d8e986a0d8a3b2853f87ad73617b4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8e986a0d8a3b2853f87ad73617b48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1" name="图片 21" descr="c2ab9b54e1213874edad7a9a2bbf86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2ab9b54e1213874edad7a9a2bbf86d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2" name="图片 22" descr="008667ad02d590576baa85ed992045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008667ad02d590576baa85ed9920452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3" name="图片 23" descr="afe55ce443817b8def74955ea41df6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afe55ce443817b8def74955ea41df61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4" name="图片 24" descr="9d29418c5e3fa5b51efd841d0decdd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9d29418c5e3fa5b51efd841d0decdd9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谈话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中秋月儿圆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 w:bidi="ar-SA"/>
        </w:rPr>
        <w:t>。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u w:val="none"/>
          <w:shd w:val="clear" w:color="auto" w:fill="FFFFFF"/>
        </w:rPr>
        <w:t>中秋节，又称团圆节、八月节。时在夏历八月十五日，正值三秋之半，故名中秋。与春节、元宵节、端午节并称四大传统佳节。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u w:val="none"/>
          <w:shd w:val="clear" w:color="auto" w:fill="FFFFFF"/>
          <w:lang w:val="en-US" w:eastAsia="zh-CN"/>
        </w:rPr>
        <w:t>本次活动主要是孩子们在与家长搜集资料，与同伴交流讨论的过程中，初步了解中秋节的来历，发现月亮的变化，同时体验与老师、同伴一起过节日的快乐。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赵天瑞、庄溢、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程桢雯、魏书宇、韩泽霖，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能够主动观察并用形象的词语描述月亮的变化。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冯逸凡、马筱萌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王韵涵，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能说出中秋节的习俗</w:t>
      </w:r>
      <w:r>
        <w:rPr>
          <w:rFonts w:hint="eastAsia" w:ascii="宋体" w:hAnsi="宋体" w:eastAsia="宋体" w:cs="宋体"/>
          <w:kern w:val="0"/>
          <w:sz w:val="24"/>
          <w:szCs w:val="24"/>
        </w:rPr>
        <w:t>。</w:t>
      </w:r>
    </w:p>
    <w:tbl>
      <w:tblPr>
        <w:tblStyle w:val="10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25" name="图片 25" descr="929229851ce12be6cf201c0df8ddaf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929229851ce12be6cf201c0df8ddaf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18970" cy="1440180"/>
                  <wp:effectExtent l="0" t="0" r="11430" b="7620"/>
                  <wp:docPr id="26" name="图片 26" descr="e6a346d5ea3efe2e5fd16e8cbf67e1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6a346d5ea3efe2e5fd16e8cbf67e1c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8825" cy="1521460"/>
                  <wp:effectExtent l="0" t="0" r="3175" b="2540"/>
                  <wp:docPr id="27" name="图片 27" descr="cdd79d2c3b3653c32ef367dd50e0c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dd79d2c3b3653c32ef367dd50e0c5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189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735"/>
        <w:gridCol w:w="25"/>
        <w:gridCol w:w="927"/>
        <w:gridCol w:w="1322"/>
        <w:gridCol w:w="929"/>
      </w:tblGrid>
      <w:tr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506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322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322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不睡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吃得太快</w:t>
            </w:r>
          </w:p>
        </w:tc>
        <w:tc>
          <w:tcPr>
            <w:tcW w:w="76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2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13:00入睡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13:10入睡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bookmarkStart w:id="0" w:name="_GoBack"/>
      <w:bookmarkEnd w:id="0"/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ilvl w:val="0"/>
          <w:numId w:val="0"/>
        </w:numPr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</w:t>
      </w:r>
      <w:r>
        <w:rPr>
          <w:rFonts w:hint="eastAsia" w:ascii="宋体" w:hAnsi="宋体" w:eastAsia="宋体" w:cs="宋体"/>
          <w:kern w:val="0"/>
          <w:sz w:val="24"/>
        </w:rPr>
        <w:t>请家长回家进一步巩固叠裤子叠衣服的本领，睡觉前能把衣物整理好放在床尾；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2.还没有带植物和动物的小朋友明天记得带来哦！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140970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7FDBCF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1F737F6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9F895A"/>
    <w:rsid w:val="DFD50F81"/>
    <w:rsid w:val="DFDDB07B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EFD960BC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EF6B32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6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2021-05-03T03:17:00Z</dcterms:created>
  <dc:creator>yixuange</dc:creator>
  <cp:lastModifiedBy>青柠</cp:lastModifiedBy>
  <cp:lastPrinted>2023-02-25T23:53:00Z</cp:lastPrinted>
  <dcterms:modified xsi:type="dcterms:W3CDTF">2024-09-09T13:07:03Z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