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9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10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二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1.幼儿来园人数：应到32人，实到30人，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罗景宸、徐佳禾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中午回家吃饭。</w:t>
      </w:r>
    </w:p>
    <w:p w14:paraId="28320F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4DA75F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户外活动篇</w:t>
      </w:r>
    </w:p>
    <w:p w14:paraId="070E5C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  <w:t>1.轮胎滚起来</w:t>
      </w:r>
    </w:p>
    <w:p w14:paraId="216291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  <w:t xml:space="preserve">    今天户外我们来到了轮胎区，每个小朋友滚了一个轮胎，堆在一起搭小山，坐在一起聊聊天，玩的不亦乐乎！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5" name="图片 5" descr="IMG_7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70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6" name="图片 6" descr="IMG_7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701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7" name="图片 7" descr="IMG_7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701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B5D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E397C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F73783">
      <w:pPr>
        <w:pStyle w:val="7"/>
        <w:spacing w:line="320" w:lineRule="exact"/>
        <w:ind w:firstLine="482" w:firstLineChars="200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1.社会：小小值日生</w:t>
      </w:r>
    </w:p>
    <w:p w14:paraId="6C00266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8"/>
        </w:rPr>
      </w:pPr>
      <w:r>
        <w:rPr>
          <w:rFonts w:hint="eastAsia" w:ascii="宋体" w:hAnsi="宋体" w:eastAsia="宋体" w:cs="宋体"/>
          <w:sz w:val="24"/>
          <w:szCs w:val="24"/>
        </w:rPr>
        <w:t>孩子们升入大班以后，自理能力明显增强，有很强烈地乐于帮助别人做事的愿望，尤其是在当老师说需要帮着收拾、整理东西的时候，孩子们表现出极大的热情，都喜欢听到帮助别人做事后老师的赞扬，心中会充满无限的自豪感，但有的小朋友没有掌握正确的整理方法，或是不能正确判断某件事是不是可以去做，有时会出现“一窝蜂，好心办错事，越帮越忙”等现象。因此，为了满足大多数孩子的这种愿望，增强孩子为集体服务的意识，更为了让孩子养成一个良好的生活习惯，掌握一些收拾整理的技巧，特设计了本教学活动。在生活中寻找教育契机，为孩子们提供锻炼的机会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张一嘉、梁沐棉、高羽安、焦云舒、王凝音、贺健宸、夏天一、秦苏安、杨佳伊、左轶萱、杨梦露、王紫妍、陈艺萱、李子木、郭煜霖、邵崔钰、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CN"/>
        </w:rPr>
        <w:t>张嘉辰、赵毓宁、肖尧、李兴琪、朱琪玥、赵希羽、陈竞泽、徐亿涵、邵崔钰、张漪乐、郭颜睿、李梓朋、李伊一、宋恬恬、秦修诚</w:t>
      </w:r>
      <w:r>
        <w:rPr>
          <w:rFonts w:hint="eastAsia" w:ascii="宋体" w:hAnsi="宋体" w:eastAsia="宋体" w:cs="宋体"/>
          <w:sz w:val="24"/>
          <w:szCs w:val="28"/>
        </w:rPr>
        <w:t>了解值日生应该做那些事情，掌握收拾、整理的基本技能，养成做事细致、有条理地好习惯</w:t>
      </w:r>
      <w:r>
        <w:rPr>
          <w:rFonts w:hint="eastAsia" w:ascii="宋体" w:hAnsi="宋体" w:eastAsia="宋体" w:cs="宋体"/>
          <w:sz w:val="24"/>
          <w:szCs w:val="28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8"/>
        </w:rPr>
        <w:t>乐于为集体服务，萌发做值日生的自豪感。</w:t>
      </w:r>
      <w:bookmarkStart w:id="0" w:name="_GoBack"/>
      <w:bookmarkEnd w:id="0"/>
    </w:p>
    <w:p w14:paraId="248F4CD3">
      <w:pPr>
        <w:pStyle w:val="7"/>
        <w:spacing w:line="330" w:lineRule="atLeast"/>
        <w:ind w:firstLine="480" w:firstLineChars="200"/>
        <w:rPr>
          <w:rFonts w:hint="eastAsia" w:ascii="宋体" w:hAnsi="宋体" w:cs="宋体" w:eastAsiaTheme="minorEastAsia"/>
          <w:sz w:val="24"/>
          <w:szCs w:val="24"/>
          <w:lang w:eastAsia="zh-CN"/>
        </w:rPr>
      </w:pPr>
    </w:p>
    <w:p w14:paraId="603273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2" name="图片 2" descr="IMG_7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702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3" name="图片 3" descr="IMG_7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702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4" name="图片 4" descr="IMG_7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702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747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25093620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24.9.10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9EFDA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58F6F0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★天气炎热，请大家给孩子准备温水，带好吸汗巾，勤洗澡、洗头，注意个人卫生。</w:t>
      </w:r>
    </w:p>
    <w:p w14:paraId="03A788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★各位家长，上学期带回去的绿植，这周记得带来哦！</w:t>
      </w:r>
    </w:p>
    <w:p w14:paraId="7E24A4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</w:t>
      </w:r>
      <w:r>
        <w:rPr>
          <w:rFonts w:ascii="宋体" w:hAnsi="宋体" w:eastAsia="宋体" w:cs="宋体"/>
          <w:sz w:val="24"/>
          <w:szCs w:val="24"/>
        </w:rPr>
        <w:t>位家长，因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</w:t>
      </w:r>
      <w:r>
        <w:rPr>
          <w:rFonts w:ascii="宋体" w:hAnsi="宋体" w:eastAsia="宋体" w:cs="宋体"/>
          <w:sz w:val="24"/>
          <w:szCs w:val="24"/>
        </w:rPr>
        <w:t>（9月10日）16：00全体教师要参加党团联建教师节主题活动，延时班暂停一次，请于15：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40</w:t>
      </w:r>
      <w:r>
        <w:rPr>
          <w:rFonts w:ascii="宋体" w:hAnsi="宋体" w:eastAsia="宋体" w:cs="宋体"/>
          <w:sz w:val="24"/>
          <w:szCs w:val="24"/>
        </w:rPr>
        <w:t>来接幼儿，务请准时！望周知！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Q2LCJoZGlkIjoiMGM1Njc4MWRmNjVlZjM5YTQ4ZDhmNjlkZmI3NTUzODkiLCJ1c2VyQ291bnQiOjE0fQ==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6FE250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FC43A45"/>
    <w:rsid w:val="11F23A69"/>
    <w:rsid w:val="11FD9232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B85CBF"/>
    <w:rsid w:val="1DF052E6"/>
    <w:rsid w:val="1E2B2EE3"/>
    <w:rsid w:val="1E326B18"/>
    <w:rsid w:val="1EA8249F"/>
    <w:rsid w:val="1EBD0A44"/>
    <w:rsid w:val="1F29007A"/>
    <w:rsid w:val="1F2E4FEB"/>
    <w:rsid w:val="207E6C22"/>
    <w:rsid w:val="20AA55A3"/>
    <w:rsid w:val="20E07ADB"/>
    <w:rsid w:val="2164721B"/>
    <w:rsid w:val="219140CF"/>
    <w:rsid w:val="21B86822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D0E14EB"/>
    <w:rsid w:val="2D677CFA"/>
    <w:rsid w:val="2E284219"/>
    <w:rsid w:val="2EAB0DB9"/>
    <w:rsid w:val="2F241B97"/>
    <w:rsid w:val="30A763DE"/>
    <w:rsid w:val="30AB1858"/>
    <w:rsid w:val="30BA08A0"/>
    <w:rsid w:val="3135569E"/>
    <w:rsid w:val="31BA0E9B"/>
    <w:rsid w:val="324454D1"/>
    <w:rsid w:val="32D1177D"/>
    <w:rsid w:val="3357441C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5396D"/>
    <w:rsid w:val="455226EB"/>
    <w:rsid w:val="460012F9"/>
    <w:rsid w:val="468F79D4"/>
    <w:rsid w:val="47016E9C"/>
    <w:rsid w:val="476C7A39"/>
    <w:rsid w:val="489D09BB"/>
    <w:rsid w:val="48AE001D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E231A0"/>
    <w:rsid w:val="5F595560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8CB6C40"/>
    <w:rsid w:val="690D615B"/>
    <w:rsid w:val="692F64ED"/>
    <w:rsid w:val="6A9A24EF"/>
    <w:rsid w:val="6AAF47E9"/>
    <w:rsid w:val="6AB53940"/>
    <w:rsid w:val="6AF36149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1015</Words>
  <Characters>1027</Characters>
  <Lines>1</Lines>
  <Paragraphs>1</Paragraphs>
  <TotalTime>0</TotalTime>
  <ScaleCrop>false</ScaleCrop>
  <LinksUpToDate>false</LinksUpToDate>
  <CharactersWithSpaces>1054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2024-09-10T05:23:07Z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5E7B56722A584193A645C2530A0DC974_13</vt:lpwstr>
  </property>
  <property fmtid="{D5CDD505-2E9C-101B-9397-08002B2CF9AE}" pid="5" name="commondata">
    <vt:lpwstr>eyJjb3VudCI6MiwiaGRpZCI6IjRlZDA0ZWVlNTFiN2U0MDhlODkyYzU1MjA5OWM2NWJkIiwidXNlckNvdW50IjoyfQ==</vt:lpwstr>
  </property>
</Properties>
</file>