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1E2CC"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大三班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 w14:paraId="0EA722A8">
      <w:pPr>
        <w:spacing w:line="400" w:lineRule="exact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9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4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三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晴</w:t>
      </w:r>
    </w:p>
    <w:p w14:paraId="2363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 w14:paraId="6B13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 w14:paraId="2EE43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 w14:paraId="1C0F5F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1.幼儿来园人数：应到32人，实到30人，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邵崔钰、罗景宸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中午回家吃饭。</w:t>
      </w:r>
    </w:p>
    <w:p w14:paraId="28320FF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</w:p>
    <w:p w14:paraId="4DA75F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户外活动篇</w:t>
      </w:r>
    </w:p>
    <w:p w14:paraId="070E5C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  <w:t>1.户外混班活动</w:t>
      </w:r>
    </w:p>
    <w:p w14:paraId="6E72EB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t xml:space="preserve">   今天我们在中操场进行户外混班活动，小朋友们自主选择喜欢的游戏开始活动，但是游戏后也要及时喝水休息哦！</w:t>
      </w:r>
    </w:p>
    <w:p w14:paraId="646AFD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6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68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6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68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6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68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t xml:space="preserve">      </w:t>
      </w:r>
      <w:r>
        <w:rPr>
          <w:rFonts w:hint="default" w:ascii="宋体" w:hAnsi="宋体" w:eastAsia="宋体" w:cs="宋体"/>
          <w:b w:val="0"/>
          <w:b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6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68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2AA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</w:t>
      </w:r>
    </w:p>
    <w:p w14:paraId="4DC3D4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60911C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2EAE12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47F8F4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0AB978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124B5D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4E397C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集体活动篇</w:t>
      </w:r>
    </w:p>
    <w:p w14:paraId="6532D63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2"/>
          <w:szCs w:val="22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1.社会：我是小小升旗手</w:t>
      </w:r>
    </w:p>
    <w:bookmarkEnd w:id="0"/>
    <w:p w14:paraId="13DEBB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exact"/>
        <w:ind w:firstLine="440" w:firstLineChars="200"/>
        <w:textAlignment w:val="auto"/>
        <w:rPr>
          <w:rFonts w:hint="eastAsia" w:ascii="宋体" w:hAnsi="宋体" w:eastAsia="宋体" w:cs="宋体"/>
          <w:b/>
          <w:bCs w:val="0"/>
          <w:kern w:val="0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2"/>
        </w:rPr>
        <w:t>国旗是一个国家的标志，是国家和民族精神的象征，举行升旗仪式是表示对国旗的尊重和热爱。当一名升旗手是一种荣誉，一件光荣而神圣的事，也是热爱祖国的一种表现。本次活动通过观察国旗、观看升旗视频、集体讨论等多种方式引导幼儿了解升旗的礼仪，争做“小小升旗手”，增强尊敬国旗、爱护国旗的责任感。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孩子们都认识国旗，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其中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张一嘉、梁沐棉、高羽安、焦云舒、王凝音、贺健宸、夏天一、秦苏安、杨佳伊、赵毓宁、左轶萱、杨梦露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2"/>
          <w:szCs w:val="22"/>
          <w:u w:val="single"/>
          <w:lang w:val="en-US" w:eastAsia="zh-CN"/>
        </w:rPr>
        <w:t>王紫妍、陈艺萱、李子木、郭煜霖</w:t>
      </w:r>
      <w:r>
        <w:rPr>
          <w:rFonts w:hint="eastAsia" w:ascii="宋体" w:hAnsi="宋体" w:eastAsia="宋体" w:cs="宋体"/>
          <w:bCs/>
          <w:sz w:val="22"/>
          <w:szCs w:val="22"/>
          <w:lang w:val="en-US" w:eastAsia="zh-CN"/>
        </w:rPr>
        <w:t>了解升旗仪式的基本礼仪，知道要遵守升旗仪式的基本要求；</w:t>
      </w:r>
      <w:r>
        <w:rPr>
          <w:rFonts w:hint="eastAsia" w:ascii="宋体" w:hAnsi="宋体" w:eastAsia="宋体" w:cs="宋体"/>
          <w:b/>
          <w:bCs w:val="0"/>
          <w:sz w:val="22"/>
          <w:szCs w:val="22"/>
          <w:u w:val="single"/>
          <w:lang w:val="en-US" w:eastAsia="zh-CN"/>
        </w:rPr>
        <w:t>徐佳禾、肖尧、李兴琪、朱琪玥、赵希羽、陈竞泽、徐亿涵、邵崔钰、张漪乐、郭颜睿、李梓朋、李伊一、张嘉宸、宋恬恬、秦修诚</w:t>
      </w:r>
      <w:r>
        <w:rPr>
          <w:rFonts w:hint="eastAsia" w:ascii="宋体" w:hAnsi="宋体" w:eastAsia="宋体" w:cs="宋体"/>
          <w:bCs/>
          <w:sz w:val="22"/>
          <w:szCs w:val="22"/>
          <w:lang w:val="en-US" w:eastAsia="zh-CN"/>
        </w:rPr>
        <w:t>能</w:t>
      </w:r>
      <w:r>
        <w:rPr>
          <w:rFonts w:hint="eastAsia" w:ascii="宋体" w:hAnsi="宋体" w:eastAsia="宋体" w:cs="宋体"/>
          <w:bCs/>
          <w:szCs w:val="21"/>
          <w:lang w:val="en-US" w:eastAsia="zh-CN"/>
        </w:rPr>
        <w:t>感受升旗仪式的庄严和神圣，萌发热爱祖国的情感。</w:t>
      </w:r>
    </w:p>
    <w:p w14:paraId="5E8E575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35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 w14:paraId="25093620"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24.9.4</w:t>
      </w:r>
    </w:p>
    <w:p w14:paraId="7BFBBDD4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大</w:t>
      </w:r>
      <w:r>
        <w:rPr>
          <w:rFonts w:hint="eastAsia" w:ascii="宋体" w:hAnsi="宋体" w:eastAsia="宋体" w:cs="宋体"/>
          <w:sz w:val="24"/>
          <w:szCs w:val="24"/>
        </w:rPr>
        <w:t>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 w14:paraId="6C96173F"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 w14:paraId="78F7A2B6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 w14:paraId="1E871193"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 w14:paraId="51539E5A"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 w14:paraId="65766C92"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 w14:paraId="215DC022">
      <w:pPr>
        <w:pStyle w:val="22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 w14:paraId="3D6D2F05"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 w14:paraId="1D25442A"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 w14:paraId="026FC032"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 w14:paraId="6F5A2BD7"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9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 w14:paraId="3E5B050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 w14:paraId="208446F3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14:paraId="056F07D5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14:paraId="4F023350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1CA7F5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14:paraId="3801D4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 w14:paraId="000F56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D3437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  <w:vAlign w:val="top"/>
          </w:tcPr>
          <w:p w14:paraId="66A0C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4531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5F80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647D57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66337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 w14:paraId="394F14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 w14:paraId="7E1779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DC82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F3C28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4596D3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0759E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E1222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 w14:paraId="78CF6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3F4B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8800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0E973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3A04F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1645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 w14:paraId="6A1E2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1AA4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06633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516D2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7D9AF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25CD5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 w14:paraId="13CD0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B77F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230CA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13B38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2A7D4E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7A5A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vAlign w:val="top"/>
          </w:tcPr>
          <w:p w14:paraId="248844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54316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A49B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09E51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B48486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4191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 w14:paraId="0575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2D8BE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626134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587D6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243D71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01F1D5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 w14:paraId="06244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7F832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0750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27B5B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EE1AC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14CF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 w14:paraId="1E669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5B066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2783A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394F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85002C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8524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BF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A56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A428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8902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67C8BF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D609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97D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52FD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F62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758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DA63F3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4C9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7FC2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8718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EB7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C56AA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F67EECD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88AC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819F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E4A2E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B97B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AEB6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03991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3C6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C2B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DCC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FA3F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A6028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B7BF9B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3D70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046A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F4A3E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9B9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27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7095A2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E18C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9BC9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A4F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D8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3008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3D940E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25858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704B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F7B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D07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4AD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98BC8A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9220D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79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54C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5E7E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3F12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84081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FEAC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E856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391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827E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4DE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3FA6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8909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FD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9DEA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D1F4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158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2FF69D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5423F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2F91B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C5BE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68E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D074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05BB3C0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4ED7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FD22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83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3E169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FA54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39769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F847F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1B0D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CFEB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98A0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63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 w14:paraId="7A12D91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91FE1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D94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7810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4998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75C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3086D6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474B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32460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28BB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D598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9DFA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4D31E0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CF4E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4E6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C82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C4A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F89B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8D3716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4F7D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1AC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E86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2F54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BBA1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491465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A75ED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B97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9DFB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D9A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B5D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2175C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C1835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BD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0B5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1A4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CA556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6DB319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4D6DA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5C391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16A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5F6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9A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8E7098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6CE0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614B1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B29A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70B1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71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回家</w:t>
            </w:r>
          </w:p>
        </w:tc>
      </w:tr>
      <w:tr w14:paraId="672C5E2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57A3E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  <w:lang w:val="en-US" w:eastAsia="zh-CN"/>
              </w:rPr>
              <w:t>梁沐棉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0B575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B4469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BF841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863E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</w:tbl>
    <w:p w14:paraId="6428E3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584BAB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2709E8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1E5AD9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C44A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 w14:paraId="58F6F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★天气炎热，请大家给孩子准备温水，带好吸汗巾，勤洗澡、洗头，注意个人卫生。</w:t>
      </w:r>
    </w:p>
    <w:p w14:paraId="03A788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91647">
    <w:pPr>
      <w:pStyle w:val="4"/>
    </w:pPr>
  </w:p>
  <w:p w14:paraId="4FFDF9D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84643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QxLCJoZGlkIjoiMGM1Njc4MWRmNjVlZjM5YTQ4ZDhmNjlkZmI3NTUzODkiLCJ1c2VyQ291bnQiOjl9"/>
  </w:docVars>
  <w:rsids>
    <w:rsidRoot w:val="FDDFC22F"/>
    <w:rsid w:val="002F43F3"/>
    <w:rsid w:val="005E3388"/>
    <w:rsid w:val="00750526"/>
    <w:rsid w:val="00BA7A8E"/>
    <w:rsid w:val="017E0A5C"/>
    <w:rsid w:val="01B7115A"/>
    <w:rsid w:val="01EF2C7B"/>
    <w:rsid w:val="02395671"/>
    <w:rsid w:val="02EB5919"/>
    <w:rsid w:val="03AB7CC0"/>
    <w:rsid w:val="04044A8F"/>
    <w:rsid w:val="044C35E0"/>
    <w:rsid w:val="04EC4897"/>
    <w:rsid w:val="054B2389"/>
    <w:rsid w:val="05CA13F7"/>
    <w:rsid w:val="05D275D9"/>
    <w:rsid w:val="06FE2509"/>
    <w:rsid w:val="080961A7"/>
    <w:rsid w:val="08386984"/>
    <w:rsid w:val="083A5F79"/>
    <w:rsid w:val="0A67018F"/>
    <w:rsid w:val="0A9F76EF"/>
    <w:rsid w:val="0AA23099"/>
    <w:rsid w:val="0AEC3EEE"/>
    <w:rsid w:val="0AFF26B2"/>
    <w:rsid w:val="0B6D49E9"/>
    <w:rsid w:val="0BAC4C0D"/>
    <w:rsid w:val="0C9C3667"/>
    <w:rsid w:val="0FC43A45"/>
    <w:rsid w:val="11F23A69"/>
    <w:rsid w:val="11FD9232"/>
    <w:rsid w:val="13B65B4D"/>
    <w:rsid w:val="1414312C"/>
    <w:rsid w:val="14C57350"/>
    <w:rsid w:val="15AE2711"/>
    <w:rsid w:val="15F0328F"/>
    <w:rsid w:val="16AC467B"/>
    <w:rsid w:val="16C1446C"/>
    <w:rsid w:val="16D337A8"/>
    <w:rsid w:val="18EB6991"/>
    <w:rsid w:val="18FA7144"/>
    <w:rsid w:val="19097C0F"/>
    <w:rsid w:val="194870F3"/>
    <w:rsid w:val="1B236A3C"/>
    <w:rsid w:val="1B791426"/>
    <w:rsid w:val="1CBD105D"/>
    <w:rsid w:val="1D1A3349"/>
    <w:rsid w:val="1DB85CBF"/>
    <w:rsid w:val="1DF052E6"/>
    <w:rsid w:val="1E2B2EE3"/>
    <w:rsid w:val="1E326B18"/>
    <w:rsid w:val="1EA8249F"/>
    <w:rsid w:val="1EBD0A44"/>
    <w:rsid w:val="1F29007A"/>
    <w:rsid w:val="1F2E4FEB"/>
    <w:rsid w:val="207E6C22"/>
    <w:rsid w:val="20AA55A3"/>
    <w:rsid w:val="20E07ADB"/>
    <w:rsid w:val="2164721B"/>
    <w:rsid w:val="219140CF"/>
    <w:rsid w:val="21B86822"/>
    <w:rsid w:val="22AE5504"/>
    <w:rsid w:val="23EB4030"/>
    <w:rsid w:val="2572222E"/>
    <w:rsid w:val="25DE50BD"/>
    <w:rsid w:val="26DF596B"/>
    <w:rsid w:val="27135AA0"/>
    <w:rsid w:val="2781408C"/>
    <w:rsid w:val="27A1068C"/>
    <w:rsid w:val="27EFD32C"/>
    <w:rsid w:val="29C24B1A"/>
    <w:rsid w:val="2B3FE990"/>
    <w:rsid w:val="2D0E14EB"/>
    <w:rsid w:val="2D677CFA"/>
    <w:rsid w:val="2E284219"/>
    <w:rsid w:val="2EAB0DB9"/>
    <w:rsid w:val="2F241B97"/>
    <w:rsid w:val="30A763DE"/>
    <w:rsid w:val="30AB1858"/>
    <w:rsid w:val="30BA08A0"/>
    <w:rsid w:val="3135569E"/>
    <w:rsid w:val="31BA0E9B"/>
    <w:rsid w:val="324454D1"/>
    <w:rsid w:val="32D1177D"/>
    <w:rsid w:val="3357441C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3B7AD7"/>
    <w:rsid w:val="38FD6262"/>
    <w:rsid w:val="397E3815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DF241FE"/>
    <w:rsid w:val="3EA5077D"/>
    <w:rsid w:val="3EB25DE3"/>
    <w:rsid w:val="3F4AA5B5"/>
    <w:rsid w:val="3FDF7D12"/>
    <w:rsid w:val="3FE79CDB"/>
    <w:rsid w:val="3FEB10D0"/>
    <w:rsid w:val="40C3574B"/>
    <w:rsid w:val="42A0589C"/>
    <w:rsid w:val="44011548"/>
    <w:rsid w:val="4455396D"/>
    <w:rsid w:val="455226EB"/>
    <w:rsid w:val="460012F9"/>
    <w:rsid w:val="468F79D4"/>
    <w:rsid w:val="47016E9C"/>
    <w:rsid w:val="476C7A39"/>
    <w:rsid w:val="489D09BB"/>
    <w:rsid w:val="48AE001D"/>
    <w:rsid w:val="4B017691"/>
    <w:rsid w:val="4B3A599A"/>
    <w:rsid w:val="4BED7803"/>
    <w:rsid w:val="4BFFE1E8"/>
    <w:rsid w:val="4CA133E9"/>
    <w:rsid w:val="4D6B5451"/>
    <w:rsid w:val="4DB0473D"/>
    <w:rsid w:val="4DD34C16"/>
    <w:rsid w:val="4DE80E46"/>
    <w:rsid w:val="4F5921E9"/>
    <w:rsid w:val="4F6F5E55"/>
    <w:rsid w:val="4F761909"/>
    <w:rsid w:val="4F8F602D"/>
    <w:rsid w:val="4FB72BD2"/>
    <w:rsid w:val="4FBA5EFC"/>
    <w:rsid w:val="5032428D"/>
    <w:rsid w:val="51277B58"/>
    <w:rsid w:val="513427A9"/>
    <w:rsid w:val="53AE244F"/>
    <w:rsid w:val="540A50E0"/>
    <w:rsid w:val="547B4CC3"/>
    <w:rsid w:val="555E4D51"/>
    <w:rsid w:val="567752D1"/>
    <w:rsid w:val="567D7B92"/>
    <w:rsid w:val="56BF6C25"/>
    <w:rsid w:val="57577905"/>
    <w:rsid w:val="5782519E"/>
    <w:rsid w:val="57D50F92"/>
    <w:rsid w:val="57E03A9E"/>
    <w:rsid w:val="589741B3"/>
    <w:rsid w:val="58985000"/>
    <w:rsid w:val="59E04384"/>
    <w:rsid w:val="5A9D23A8"/>
    <w:rsid w:val="5ACC7A5C"/>
    <w:rsid w:val="5B79631E"/>
    <w:rsid w:val="5C0B242B"/>
    <w:rsid w:val="5C0C6AB2"/>
    <w:rsid w:val="5C592653"/>
    <w:rsid w:val="5C8A6B4B"/>
    <w:rsid w:val="5D620571"/>
    <w:rsid w:val="5EE231A0"/>
    <w:rsid w:val="5F595560"/>
    <w:rsid w:val="5FA70AF5"/>
    <w:rsid w:val="5FAF0EDF"/>
    <w:rsid w:val="5FFE9047"/>
    <w:rsid w:val="5FFFBB84"/>
    <w:rsid w:val="616E73BE"/>
    <w:rsid w:val="61E459BD"/>
    <w:rsid w:val="623D2AA3"/>
    <w:rsid w:val="627556DE"/>
    <w:rsid w:val="629D470C"/>
    <w:rsid w:val="64A5275E"/>
    <w:rsid w:val="65954C03"/>
    <w:rsid w:val="65B5759C"/>
    <w:rsid w:val="68CB6C40"/>
    <w:rsid w:val="690D615B"/>
    <w:rsid w:val="692F64ED"/>
    <w:rsid w:val="6A9A24EF"/>
    <w:rsid w:val="6AAF47E9"/>
    <w:rsid w:val="6AB53940"/>
    <w:rsid w:val="6AF3614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0B07809"/>
    <w:rsid w:val="71550CD4"/>
    <w:rsid w:val="718E4E42"/>
    <w:rsid w:val="719C5ADE"/>
    <w:rsid w:val="723A1779"/>
    <w:rsid w:val="72473147"/>
    <w:rsid w:val="736D15CD"/>
    <w:rsid w:val="738058F0"/>
    <w:rsid w:val="73C56C10"/>
    <w:rsid w:val="743B5F51"/>
    <w:rsid w:val="74C240B0"/>
    <w:rsid w:val="74FD2114"/>
    <w:rsid w:val="751141B9"/>
    <w:rsid w:val="757F4EFD"/>
    <w:rsid w:val="767D34EE"/>
    <w:rsid w:val="76EF92B7"/>
    <w:rsid w:val="77BD8E83"/>
    <w:rsid w:val="77C12C4C"/>
    <w:rsid w:val="77FB462D"/>
    <w:rsid w:val="7A4C304B"/>
    <w:rsid w:val="7A6863ED"/>
    <w:rsid w:val="7AF25708"/>
    <w:rsid w:val="7AF3401F"/>
    <w:rsid w:val="7AF6440E"/>
    <w:rsid w:val="7B392C82"/>
    <w:rsid w:val="7B6C499E"/>
    <w:rsid w:val="7B973A0B"/>
    <w:rsid w:val="7BE87BBC"/>
    <w:rsid w:val="7BFADF96"/>
    <w:rsid w:val="7BFE685F"/>
    <w:rsid w:val="7BFF4CA5"/>
    <w:rsid w:val="7C4E22C5"/>
    <w:rsid w:val="7C852D0B"/>
    <w:rsid w:val="7CDF599D"/>
    <w:rsid w:val="7CE73AB0"/>
    <w:rsid w:val="7D7F2B4E"/>
    <w:rsid w:val="7DB71DCB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890</Words>
  <Characters>906</Characters>
  <Lines>1</Lines>
  <Paragraphs>1</Paragraphs>
  <TotalTime>3</TotalTime>
  <ScaleCrop>false</ScaleCrop>
  <LinksUpToDate>false</LinksUpToDate>
  <CharactersWithSpaces>927</CharactersWithSpaces>
  <Application>WPS Office_12.1.0.18196_F1E327BC-269C-435d-A152-05C5408002CA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2024-09-04T05:53:10Z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2052-12.1.0.18196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F3B230AA0D83479784C23D5C84840FB2_13</vt:lpwstr>
  </property>
  <property fmtid="{D5CDD505-2E9C-101B-9397-08002B2CF9AE}" pid="5" name="commondata">
    <vt:lpwstr>eyJjb3VudCI6MiwiaGRpZCI6IjRlZDA0ZWVlNTFiN2U0MDhlODkyYzU1MjA5OWM2NWJkIiwidXNlckNvdW50IjoyfQ==</vt:lpwstr>
  </property>
</Properties>
</file>