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9.2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集体活动——假期趣事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1"/>
        <w:jc w:val="left"/>
        <w:textAlignment w:val="auto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这是一次谈话类的语言活动。丰富多彩的暑假生活过去了，新的学期已经拉开序幕，幼儿园里又多了许多活泼可爱的新面孔。两个月的暑假生活给孩子们带来了无数欢声笑语，在幼儿放假前，孩子们制定了自己的暑期计划，根据自己的计划安排暑期的生活，并经历了各种各样快乐而有趣的事情。如跟爸爸妈妈到外面去玩，培养自己多种兴趣爱好、做力所能及的事情等等。本节活动通过引导幼儿回忆自己暑假生活中令自己印象深刻的事情，用连贯、清楚的语言与大家进行交流、讨论，体验与同伴交流、分享的乐趣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6"/>
        <w:gridCol w:w="4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59915" cy="1860550"/>
                  <wp:effectExtent l="0" t="0" r="6985" b="6350"/>
                  <wp:docPr id="1" name="图片 1" descr="C:\Users\13054\Desktop\动态照片\1725269671366.jpg172526967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054\Desktop\动态照片\1725269671366.jpg17252696713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2935" cy="1893570"/>
                  <wp:effectExtent l="0" t="0" r="2540" b="1905"/>
                  <wp:docPr id="3" name="图片 3" descr="C:\Users\13054\Desktop\动态照片\1725269671346.jpg172526967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054\Desktop\动态照片\1725269671346.jpg17252696713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4176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 w:firstLine="42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你暑假的趣事是什么呢？快来跟好朋友说一说吧！小朋友们有很多的话题。</w:t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516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shd w:val="clear" w:fill="FEFEFE"/>
                <w:lang w:val="en-US" w:eastAsia="zh-CN"/>
              </w:rPr>
              <w:t>我假期有和妹妹一起玩彩泥哦！玩的很开心！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6" w:hRule="atLeast"/>
        </w:trPr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-6350</wp:posOffset>
                  </wp:positionV>
                  <wp:extent cx="1859915" cy="1860550"/>
                  <wp:effectExtent l="0" t="0" r="6985" b="6350"/>
                  <wp:wrapSquare wrapText="bothSides"/>
                  <wp:docPr id="2" name="图片 2" descr="C:\Users\13054\Desktop\动态照片\1725269671350.jpg172526967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054\Desktop\动态照片\1725269671350.jpg17252696713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-6350</wp:posOffset>
                  </wp:positionV>
                  <wp:extent cx="1892935" cy="1893570"/>
                  <wp:effectExtent l="0" t="0" r="2540" b="1905"/>
                  <wp:wrapSquare wrapText="bothSides"/>
                  <wp:docPr id="4" name="图片 4" descr="C:\Users\13054\Desktop\动态照片\1725269671353.jpg172526967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054\Desktop\动态照片\1725269671353.jpg17252696713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4176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 w:firstLine="42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shd w:val="clear" w:fill="FEFEFE"/>
                <w:lang w:val="en-US" w:eastAsia="zh-CN"/>
              </w:rPr>
              <w:t>假期我去海边玩了，水凉凉的很舒服。</w:t>
            </w:r>
          </w:p>
        </w:tc>
        <w:tc>
          <w:tcPr>
            <w:tcW w:w="4240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 w:firstLine="42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shd w:val="clear" w:fill="FEFEFE"/>
                <w:lang w:val="en-US" w:eastAsia="zh-CN"/>
              </w:rPr>
              <w:t>我回老家看到了玉米地，它们长大后会接大大的玉米，可好吃了呢！</w:t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开学第一天，孩子们来体验奥运的余热，积极参与运动项目。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5"/>
        <w:gridCol w:w="4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2935" cy="1893570"/>
                  <wp:effectExtent l="0" t="0" r="2540" b="1905"/>
                  <wp:docPr id="5" name="图片 5" descr="C:\Users\13054\Desktop\动态照片\1725269671388.jpg172526967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054\Desktop\动态照片\1725269671388.jpg17252696713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5955" cy="1925955"/>
                  <wp:effectExtent l="0" t="0" r="7620" b="7620"/>
                  <wp:docPr id="7" name="图片 7" descr="C:\Users\13054\Desktop\动态照片\1725269671384.jpg172526967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054\Desktop\动态照片\1725269671384.jpg17252696713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嘿呦嘿呦，爬呀爬。</w:t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加油，相信你能行。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2935" cy="1893570"/>
                  <wp:effectExtent l="0" t="0" r="2540" b="1905"/>
                  <wp:docPr id="6" name="图片 6" descr="C:\Users\13054\Desktop\动态照片\1725269671394.jpg172526967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054\Desktop\动态照片\1725269671394.jpg17252696713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5955" cy="1925955"/>
                  <wp:effectExtent l="0" t="0" r="7620" b="7620"/>
                  <wp:docPr id="8" name="图片 8" descr="C:\Users\13054\Desktop\动态照片\1725269671381.jpg172526967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054\Desktop\动态照片\1725269671381.jpg17252696713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我可以做到手部扶着哦！</w:t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投篮可是需要很大的技巧的呢！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活动照片</w:t>
      </w:r>
    </w:p>
    <w:tbl>
      <w:tblPr>
        <w:tblStyle w:val="6"/>
        <w:tblW w:w="8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7"/>
        <w:gridCol w:w="5"/>
        <w:gridCol w:w="4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-5715</wp:posOffset>
                  </wp:positionV>
                  <wp:extent cx="2654935" cy="1990725"/>
                  <wp:effectExtent l="0" t="0" r="2540" b="0"/>
                  <wp:wrapSquare wrapText="bothSides"/>
                  <wp:docPr id="15" name="图片 15" descr="C:\Users\13054\Desktop\动态照片\1725269671409.jpg172526967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3054\Desktop\动态照片\1725269671409.jpg17252696714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96515" cy="1946910"/>
                  <wp:effectExtent l="0" t="0" r="3810" b="5715"/>
                  <wp:docPr id="22" name="图片 22" descr="C:\Users\13054\Desktop\动态照片\1725269671405.jpg172526967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054\Desktop\动态照片\1725269671405.jpg17252696714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-6350</wp:posOffset>
                  </wp:positionV>
                  <wp:extent cx="1991360" cy="1991360"/>
                  <wp:effectExtent l="0" t="0" r="8890" b="8890"/>
                  <wp:wrapSquare wrapText="bothSides"/>
                  <wp:docPr id="17" name="图片 17" descr="C:\Users\13054\Desktop\动态照片\1725269671420.jpg172526967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13054\Desktop\动态照片\1725269671420.jpg17252696714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59915" cy="1860550"/>
                  <wp:effectExtent l="0" t="0" r="6985" b="6350"/>
                  <wp:docPr id="21" name="图片 21" descr="C:\Users\13054\Desktop\动态照片\1725269671423.jpg172526967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054\Desktop\动态照片\1725269671423.jpg17252696714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360" cy="1991360"/>
                  <wp:effectExtent l="0" t="0" r="8890" b="8890"/>
                  <wp:docPr id="19" name="图片 19" descr="C:\Users\13054\Desktop\动态照片\1725269671417.jpg172526967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13054\Desktop\动态照片\1725269671417.jpg17252696714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310" cy="1859915"/>
                  <wp:effectExtent l="0" t="0" r="5715" b="6985"/>
                  <wp:docPr id="20" name="图片 20" descr="C:\Users\13054\Desktop\动态照片\1725269671413.jpg172526967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13054\Desktop\动态照片\1725269671413.jpg17252696714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午餐：黑米饭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番茄土豆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炖牛肉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丝瓜炒蛋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豌豆苗蘑菇汤下午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点心：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黑芝麻汤圆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水果：白玉菇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人参果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2FA38F9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165B1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704</Words>
  <Characters>712</Characters>
  <Paragraphs>83</Paragraphs>
  <TotalTime>0</TotalTime>
  <ScaleCrop>false</ScaleCrop>
  <LinksUpToDate>false</LinksUpToDate>
  <CharactersWithSpaces>716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13054</cp:lastModifiedBy>
  <cp:lastPrinted>2023-04-19T23:59:00Z</cp:lastPrinted>
  <dcterms:modified xsi:type="dcterms:W3CDTF">2024-09-02T09:47:33Z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