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9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三 晴</w:t>
      </w:r>
    </w:p>
    <w:p w14:paraId="57AFBEFB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07FE7A2A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 w14:paraId="16D7B978"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，全部来园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 w14:paraId="0E93E87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0759E220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48C78B7B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今天的早点我们喝的是热乎乎的牛奶，有甜甜的蛋糕真是太美味啦！宝贝们吃得津津有味，牛奶也都按个人所需喝完了。希望明天我们的宝贝们可以继续保持哦！</w:t>
      </w:r>
      <w:bookmarkStart w:id="0" w:name="_GoBack"/>
      <w:bookmarkEnd w:id="0"/>
    </w:p>
    <w:p w14:paraId="34C3C962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62CB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CC64CDB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户外活动：混班</w:t>
            </w:r>
          </w:p>
        </w:tc>
      </w:tr>
      <w:tr w14:paraId="2BF88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560BE3F">
            <w:pPr>
              <w:spacing w:line="320" w:lineRule="exact"/>
              <w:ind w:firstLine="420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今天是开学以来第一次混班活动，小朋友显得都十分开心。和好朋友在一起做游戏，脸上洋溢着笑容。</w:t>
            </w:r>
          </w:p>
        </w:tc>
      </w:tr>
      <w:tr w14:paraId="27803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2610E28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153670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6640.JPGIMG_6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6640.JPGIMG_664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1FB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04370AA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228600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6644.JPGIMG_6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6644.JPGIMG_664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556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7FE04E3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166370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6647.JPGIMG_6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6647.JPGIMG_664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7AC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ED40871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172720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6648.JPGIMG_6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6648.JPGIMG_66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BC58F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D23258D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1587500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8" name="图片 8" descr="C:/Users/25430/Desktop/IMG_6649.JPGIMG_6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25430/Desktop/IMG_6649.JPGIMG_664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3B8A2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5D96978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1587500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10" name="图片 10" descr="C:/Users/25430/Desktop/IMG_6651.JPGIMG_6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IMG_6651.JPGIMG_665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D4B1905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 w14:paraId="5762A261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38E541F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ACCFBC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A93503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D40C26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08883E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CC1A1CD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 w14:paraId="77CACAE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617BA987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6C39C3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CF8CA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B7E0238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63379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B946B4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6435D5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E4702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3BD734A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BD6700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814AF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B780DE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EE913C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89F06F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897EF92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DB39CC7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80423D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24BC4C8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915DA7D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A4B01C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E56D1E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45895D3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74F9B0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BE26A7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63189A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0A645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B4FBD1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9DA60D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502074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天气比较冷，请家长们为孩子及时增减衣物，以免受凉感冒哦！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39430BA6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D1DB5"/>
    <w:multiLevelType w:val="singleLevel"/>
    <w:tmpl w:val="590D1D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g2LCJoZGlkIjoiMWI4NWYzZGFkNDJiYTY1ODFjMTg3YjM5MmNjODNlNDkiLCJ1c2VyQ291bnQiOjQ5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5896D11"/>
    <w:rsid w:val="05B37EFF"/>
    <w:rsid w:val="05C80BF6"/>
    <w:rsid w:val="06302B36"/>
    <w:rsid w:val="07E9660A"/>
    <w:rsid w:val="07FD1BB0"/>
    <w:rsid w:val="08C11568"/>
    <w:rsid w:val="0A3028C6"/>
    <w:rsid w:val="0A370541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0500C8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59B3577"/>
    <w:rsid w:val="16D06B72"/>
    <w:rsid w:val="18542C9F"/>
    <w:rsid w:val="190A3ABF"/>
    <w:rsid w:val="19B3334A"/>
    <w:rsid w:val="1AD53445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8B635E"/>
    <w:rsid w:val="25D94AB8"/>
    <w:rsid w:val="26D92957"/>
    <w:rsid w:val="274A2035"/>
    <w:rsid w:val="275E0F0B"/>
    <w:rsid w:val="282C25F5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CB036F"/>
    <w:rsid w:val="34993D92"/>
    <w:rsid w:val="3644399E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E71B1A"/>
    <w:rsid w:val="422735D6"/>
    <w:rsid w:val="44711E0B"/>
    <w:rsid w:val="449C1ABE"/>
    <w:rsid w:val="44B84072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3747AA5"/>
    <w:rsid w:val="53A46EE7"/>
    <w:rsid w:val="53C17EF8"/>
    <w:rsid w:val="53C56A98"/>
    <w:rsid w:val="54731328"/>
    <w:rsid w:val="54C97831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EEE4626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C0D43A6"/>
    <w:rsid w:val="6C6B28EF"/>
    <w:rsid w:val="6C855C80"/>
    <w:rsid w:val="6D2C380D"/>
    <w:rsid w:val="6D375F5F"/>
    <w:rsid w:val="6D964D18"/>
    <w:rsid w:val="6EC05B63"/>
    <w:rsid w:val="6ED5583B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592672A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5</Pages>
  <Words>1053</Words>
  <Characters>1073</Characters>
  <Lines>10</Lines>
  <Paragraphs>2</Paragraphs>
  <TotalTime>4</TotalTime>
  <ScaleCrop>false</ScaleCrop>
  <LinksUpToDate>false</LinksUpToDate>
  <CharactersWithSpaces>1100</CharactersWithSpaces>
  <Application>WPS Office_12.1.0.18196_F1E327BC-269C-435d-A152-05C5408002CA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2024-03-03T23:37:00Z</cp:lastPrinted>
  <dcterms:modified xsi:type="dcterms:W3CDTF">2024-09-04T01:27:13Z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2052-12.1.0.18196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C2492F7F82484F0C86127DA515F11D7B_13</vt:lpwstr>
  </property>
  <property fmtid="{D5CDD505-2E9C-101B-9397-08002B2CF9AE}" pid="5" name="commondata">
    <vt:lpwstr>eyJjb3VudCI6NywiaGRpZCI6IjgwMTFkOGIxOGI4YTJiZmJhMDYwMGRlZGE2MzM2NjlhIiwidXNlckNvdW50Ijo3fQ==</vt:lpwstr>
  </property>
</Properties>
</file>