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12A4C0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40619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1E6AAC70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42975" cy="566420"/>
            <wp:effectExtent l="0" t="0" r="9525" b="508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9617" b="20362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566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F13E24B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6D40A00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28115" cy="925830"/>
            <wp:effectExtent l="0" t="0" r="6985" b="127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28115" cy="925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5A0B3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39636076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今日星期三，共有19人来园，3人请假。</w:t>
      </w:r>
    </w:p>
    <w:p w14:paraId="07A432CC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986"/>
        <w:gridCol w:w="976"/>
        <w:gridCol w:w="1658"/>
        <w:gridCol w:w="1078"/>
      </w:tblGrid>
      <w:tr w14:paraId="37C3A6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 w14:paraId="5D717A3C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 w14:paraId="1AB5469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 w14:paraId="5B16FD2C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 w14:paraId="7E9982FF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2"/>
          </w:tcPr>
          <w:p w14:paraId="19385D63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58" w:type="dxa"/>
            <w:vMerge w:val="restart"/>
          </w:tcPr>
          <w:p w14:paraId="0F9A52E3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</w:tcPr>
          <w:p w14:paraId="00BD5CB0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 w14:paraId="0CA9A4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 w14:paraId="0B253A9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 w14:paraId="385C68DC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 w14:paraId="09A09385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 w14:paraId="4E37F4ED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86" w:type="dxa"/>
          </w:tcPr>
          <w:p w14:paraId="7C9D2E5C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976" w:type="dxa"/>
          </w:tcPr>
          <w:p w14:paraId="2FF1652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58" w:type="dxa"/>
            <w:vMerge w:val="continue"/>
          </w:tcPr>
          <w:p w14:paraId="4BE0C111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</w:tcPr>
          <w:p w14:paraId="204FE6C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1B9DB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6A16E6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 w14:paraId="61FB4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top"/>
          </w:tcPr>
          <w:p w14:paraId="0F5DD7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225B7CD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6B47AC2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2B49A89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729C79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10C02E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6504CD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1E5AC4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 w14:paraId="3F37E8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 w14:paraId="65D4417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1519C92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3AE0B1E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01BE68C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5688CA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524AE54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68C460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14CD27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 w14:paraId="036242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 w14:paraId="6F3037F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2FE8EAB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4BAF656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0AD6C8A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0F0F0A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386E16C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3D1250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796" w:type="dxa"/>
            <w:vAlign w:val="center"/>
          </w:tcPr>
          <w:p w14:paraId="1B88EE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 w14:paraId="6BEB59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 w14:paraId="24B1941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4128230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07D0347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57F9A0F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3240B67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22149C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3461F1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79699C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 w14:paraId="6C12A8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 w14:paraId="4B5106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 w14:paraId="6308B82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86" w:type="dxa"/>
            <w:vAlign w:val="top"/>
          </w:tcPr>
          <w:p w14:paraId="5500D7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76" w:type="dxa"/>
            <w:vAlign w:val="top"/>
          </w:tcPr>
          <w:p w14:paraId="3FB509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 w14:paraId="073BD3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 w14:paraId="1F9FC1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F7D9B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5F0866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 w14:paraId="1DF5B4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 w14:paraId="6CC4B0D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46DC16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0D918BE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1DAB59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32B0876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54DD09A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7806DB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7B6541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 w14:paraId="4BDAFF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 w14:paraId="6E51742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654E852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12F986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5371453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7B0C8E6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025269C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2FDFFC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1384B1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 w14:paraId="48879D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 w14:paraId="708E9D0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 w14:paraId="66C3B41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86" w:type="dxa"/>
            <w:vAlign w:val="top"/>
          </w:tcPr>
          <w:p w14:paraId="7B9F85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76" w:type="dxa"/>
            <w:vAlign w:val="top"/>
          </w:tcPr>
          <w:p w14:paraId="2FE51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 w14:paraId="7CF26D1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 w14:paraId="0C6D540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5B22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4D9D5B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 w14:paraId="429249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 w14:paraId="66A8A5F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120410F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17D3E7A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384AE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66E5370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4B82EE7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7AA0CE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76D1CB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 w14:paraId="164A6B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 w14:paraId="49A3B6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735752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13DAFCB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027F6A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6C5428B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79DEA7E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1D9DD8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712485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 w14:paraId="6D5D63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 w14:paraId="3C6EF52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6554C55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71086DB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0492C8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76E6FF2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7713B5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1A71AC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03CAEF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 w14:paraId="520813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 w14:paraId="472C9BE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74B671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4EBF9F5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7D4BF50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7EAACA0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3FFA98A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599C1F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31974B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 w14:paraId="155AAA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 w14:paraId="7FD1FA0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335CDB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1DCCC1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41320F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7972FFE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748C67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5DB584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2716EA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 w14:paraId="62628E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 w14:paraId="1169CEF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0E37B2F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7C1FB3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37D4A73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57CD3D5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13点20入睡</w:t>
            </w:r>
          </w:p>
        </w:tc>
        <w:tc>
          <w:tcPr>
            <w:tcW w:w="1078" w:type="dxa"/>
            <w:vAlign w:val="top"/>
          </w:tcPr>
          <w:p w14:paraId="249884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23B1BE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5C13B6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 w14:paraId="76B9B8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 w14:paraId="163CF4B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39556A1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7D02970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3FC6416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39C0785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01994F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64BF55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735D57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 w14:paraId="717423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 w14:paraId="70C4C45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702E00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05A152D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5C1906B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60B058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65CDDB3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3183C1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18BDBF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 w14:paraId="26C9B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 w14:paraId="09BF90E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 w14:paraId="49AAD1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86" w:type="dxa"/>
            <w:vAlign w:val="top"/>
          </w:tcPr>
          <w:p w14:paraId="46D0572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76" w:type="dxa"/>
            <w:vAlign w:val="top"/>
          </w:tcPr>
          <w:p w14:paraId="40B2D4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 w14:paraId="76E008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 w14:paraId="75B0282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2EC94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2A6237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 w14:paraId="1D6126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 w14:paraId="6AEC42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75D239A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3361F3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5A131BF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7C5103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3BC1DF9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67BE8E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0206B7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 w14:paraId="6A7674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 w14:paraId="45439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3DF5A9E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622F4F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7B9BD41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38917F1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13点03入睡</w:t>
            </w:r>
          </w:p>
        </w:tc>
        <w:tc>
          <w:tcPr>
            <w:tcW w:w="1078" w:type="dxa"/>
            <w:vAlign w:val="top"/>
          </w:tcPr>
          <w:p w14:paraId="15BE3DA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62EEE6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270C40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 w14:paraId="06AA21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 w14:paraId="6A126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46E50C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1AA92D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52DECCF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 w14:paraId="6BD8B3D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3BD2CCC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5F20D9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501729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 w14:paraId="7CB8F9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 w14:paraId="3CE2876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6B9B42B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 w14:paraId="6353E11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 w14:paraId="73F16D0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 w14:paraId="68809E81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3B42B4D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 w14:paraId="3B2CD0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 w14:paraId="08C4C6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 w14:paraId="32FFE6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 w14:paraId="0C967E9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 w14:paraId="3603C19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</w:tcPr>
          <w:p w14:paraId="024E896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</w:tcPr>
          <w:p w14:paraId="505CBE4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 w14:paraId="48156FD1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 w14:paraId="139F76D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 w14:paraId="181ECD67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2EA2A94F"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0192D4CD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1582"/>
        <w:gridCol w:w="3156"/>
        <w:gridCol w:w="1640"/>
      </w:tblGrid>
      <w:tr w14:paraId="4A8E58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6" w:type="dxa"/>
          </w:tcPr>
          <w:p w14:paraId="1961E04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a1a1279889a734a910da56c7897f8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a1a1279889a734a910da56c7897f88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2" w:type="dxa"/>
          </w:tcPr>
          <w:p w14:paraId="10ED46F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玩乐高积木，搭建高楼大厦。</w:t>
            </w:r>
          </w:p>
        </w:tc>
        <w:tc>
          <w:tcPr>
            <w:tcW w:w="3156" w:type="dxa"/>
          </w:tcPr>
          <w:p w14:paraId="7B40867C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a99ed8ad5c03324441e1cf6c9bb9d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a99ed8ad5c03324441e1cf6c9bb9d1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14:paraId="41D4346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玩创意拼图，寻找对应的图形。</w:t>
            </w:r>
          </w:p>
        </w:tc>
      </w:tr>
      <w:tr w14:paraId="4398A3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36" w:type="dxa"/>
          </w:tcPr>
          <w:p w14:paraId="2182A3E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c19fe395546f4cd44e2f1f4c78b0cb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19fe395546f4cd44e2f1f4c78b0cb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2" w:type="dxa"/>
          </w:tcPr>
          <w:p w14:paraId="15E4A7F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两名小医生，正在打电话给病人，寻问病人情况。</w:t>
            </w:r>
          </w:p>
        </w:tc>
        <w:tc>
          <w:tcPr>
            <w:tcW w:w="3156" w:type="dxa"/>
          </w:tcPr>
          <w:p w14:paraId="6EE6888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a2d3a40affabcfa776dc1d677be9ee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a2d3a40affabcfa776dc1d677be9ee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14:paraId="47988E4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在小厨房里面烧饭。</w:t>
            </w:r>
            <w:bookmarkStart w:id="0" w:name="_GoBack"/>
            <w:bookmarkEnd w:id="0"/>
          </w:p>
        </w:tc>
      </w:tr>
    </w:tbl>
    <w:p w14:paraId="4F472F11"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 w14:paraId="54AF0AA4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DAEC62">
    <w:pPr>
      <w:pStyle w:val="4"/>
    </w:pPr>
  </w:p>
  <w:p w14:paraId="6159DD84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AC5767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csImhkaWQiOiJmNWE0YmIxZWZlODhmMWFhZmFhYWIzMGQ4OTBhZGRmZSIsInVzZXJDb3VudCI6OT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7DB7408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22D2D58"/>
    <w:rsid w:val="23776B7D"/>
    <w:rsid w:val="23EB4030"/>
    <w:rsid w:val="25901544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1B7A2C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24F5278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1A5691"/>
    <w:rsid w:val="74FA2C97"/>
    <w:rsid w:val="74FD2114"/>
    <w:rsid w:val="75B34EBC"/>
    <w:rsid w:val="76291FEB"/>
    <w:rsid w:val="767D34EE"/>
    <w:rsid w:val="76EF92B7"/>
    <w:rsid w:val="77151462"/>
    <w:rsid w:val="773F4741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270</Words>
  <Characters>299</Characters>
  <Lines>1</Lines>
  <Paragraphs>1</Paragraphs>
  <TotalTime>100</TotalTime>
  <ScaleCrop>false</ScaleCrop>
  <LinksUpToDate>false</LinksUpToDate>
  <CharactersWithSpaces>301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陈丶清凉</cp:lastModifiedBy>
  <cp:lastPrinted>2024-02-21T23:40:00Z</cp:lastPrinted>
  <dcterms:modified xsi:type="dcterms:W3CDTF">2024-06-19T07:12:26Z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