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6.27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陈彧、于籽欣、张德坤、杨奕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集体活动——假期里的安全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 w:firstLine="420" w:firstLineChars="200"/>
        <w:jc w:val="left"/>
        <w:textAlignment w:val="baseline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为了让孩子们度过一个安全快乐的假期，今天我们与孩子一起交流假期需要注意的安全事项，希望宝贝们过一个快乐又安全的假期。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" name="图片 1" descr="C:/Users/张文婷/AppData/Local/Temp/picturecompress_2024062709583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062709583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3" name="图片 3" descr="C:/Users/张文婷/AppData/Local/Temp/picturecompress_202406270959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06270959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4176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暑假正值高温，绝对不能到沟、河、池塘等处玩耍游泳。出去游泳时，要留心泳池周边安全，以及确保水质干净、卫生，避免发生皮肤病、腹泻等疾病。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516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</w:rPr>
              <w:t>夏季是各种传染病及食物中毒的高发季节，要养成良好的饮食卫生习惯，严防“病从口入”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6" w:hRule="atLeast"/>
        </w:trPr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-1701800</wp:posOffset>
                  </wp:positionV>
                  <wp:extent cx="2480945" cy="1860550"/>
                  <wp:effectExtent l="0" t="0" r="3175" b="13970"/>
                  <wp:wrapSquare wrapText="bothSides"/>
                  <wp:docPr id="2" name="图片 2" descr="C:/Users/张文婷/AppData/Local/Temp/picturecompress_202406270958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06270958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-1732280</wp:posOffset>
                  </wp:positionV>
                  <wp:extent cx="2524760" cy="1893570"/>
                  <wp:effectExtent l="0" t="0" r="5080" b="11430"/>
                  <wp:wrapSquare wrapText="bothSides"/>
                  <wp:docPr id="4" name="图片 4" descr="C:/Users/张文婷/AppData/Local/Temp/picturecompress_202406270959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06270959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4176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bdr w:val="none" w:color="auto" w:sz="0" w:space="0"/>
                <w:shd w:val="clear" w:fill="FEFEFE"/>
              </w:rPr>
              <w:t>假期出行要注意骑行安全，遵守交通规则。过马路走斑马线，一停二看三通过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bdr w:val="none" w:color="auto" w:sz="0" w:space="0"/>
                <w:shd w:val="clear" w:fill="FEFEFE"/>
                <w:lang w:eastAsia="zh-CN"/>
              </w:rPr>
              <w:t>。</w:t>
            </w:r>
          </w:p>
        </w:tc>
        <w:tc>
          <w:tcPr>
            <w:tcW w:w="4240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bdr w:val="none" w:color="auto" w:sz="0" w:space="0"/>
                <w:shd w:val="clear" w:fill="FEFEFE"/>
              </w:rPr>
              <w:t>不玩插座和开关，以防触电。不玩尖锐或易碎的物品，以防割伤、戳伤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bdr w:val="none" w:color="auto" w:sz="0" w:space="0"/>
                <w:shd w:val="clear" w:fill="FEFEFE"/>
                <w:lang w:eastAsia="zh-CN"/>
              </w:rPr>
              <w:t>。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充分的户外活动有助于孩子的身体健康，发展各项运动机能，今天阴雨天气，我们在北操场玩了各种各样的小车。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5"/>
        <w:gridCol w:w="27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5" name="图片 5" descr="C:/Users/张文婷/AppData/Local/Temp/picturecompress_2024062710000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062710000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7" name="图片 7" descr="C:/Users/张文婷/AppData/Local/Temp/picturecompress_202406271000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06271000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我来骑车带你。</w:t>
            </w:r>
          </w:p>
        </w:tc>
        <w:tc>
          <w:tcPr>
            <w:tcW w:w="42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我们在地上发现了一只蜈蚣北压死了，但还是引来了小朋友的围观。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6" name="图片 6" descr="C:/Users/张文婷/AppData/Local/Temp/picturecompress_202406271000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06271000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8" name="图片 8" descr="C:/Users/张文婷/AppData/Local/Temp/picturecompress_202406271000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06271000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我很喜欢骑平衡车，所以我骑了很久，过了一会我还换了三轮车骑。</w:t>
            </w:r>
          </w:p>
        </w:tc>
        <w:tc>
          <w:tcPr>
            <w:tcW w:w="42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我也骑三轮车了，我虽然穿着裙子，不过并不影响我骑车。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3" name="图片 13" descr="C:/Users/张文婷/AppData/Local/Temp/picturecompress_202406271000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06271000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14" name="图片 14" descr="C:/Users/张文婷/AppData/Local/Temp/picturecompress_202406271001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张文婷/AppData/Local/Temp/picturecompress_202406271001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你在前面骑车，我在后面推吧！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我们两个玩小推车，喜欢互相碰撞一下，虽然老师提醒了很多次，不过还是要注意力气不能太大哦。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区域游戏时间到了，宝贝们选择了自己喜欢玩的区域，有的在娃娃家照顾娃娃，给娃娃穿新衣、喂饭；有的宝贝在美工区做着自己喜欢的手工，有的在自然角喂喂小金鱼，看看小荷花。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5"/>
        <w:gridCol w:w="4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-1793240</wp:posOffset>
                  </wp:positionV>
                  <wp:extent cx="2654935" cy="1991360"/>
                  <wp:effectExtent l="0" t="0" r="12065" b="5080"/>
                  <wp:wrapSquare wrapText="bothSides"/>
                  <wp:docPr id="15" name="图片 15" descr="C:/Users/张文婷/AppData/Local/Temp/picturecompress_202406271001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06271001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96515" cy="1947545"/>
                  <wp:effectExtent l="0" t="0" r="9525" b="3175"/>
                  <wp:docPr id="22" name="图片 22" descr="C:/Users/张文婷/AppData/Local/Temp/picturecompress_202406271002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06271002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-1793240</wp:posOffset>
                  </wp:positionV>
                  <wp:extent cx="2654935" cy="1991360"/>
                  <wp:effectExtent l="0" t="0" r="12065" b="5080"/>
                  <wp:wrapSquare wrapText="bothSides"/>
                  <wp:docPr id="17" name="图片 17" descr="C:/Users/张文婷/AppData/Local/Temp/picturecompress_202406271001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06271001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21" name="图片 21" descr="C:/Users/张文婷/AppData/Local/Temp/picturecompress_202406271002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06271002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19" name="图片 19" descr="C:/Users/张文婷/AppData/Local/Temp/picturecompress_202406271001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06271001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20" name="图片 20" descr="C:/Users/张文婷/AppData/Local/Temp/picturecompress_202406271001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06271001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燕麦饭、红烧鸦片鱼、丝瓜炒鸡蛋、鸡毛菜肉丸汤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翡翠烧麦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甜瓜、小番茄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2FA38F9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27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2024-06-27T02:28:57Z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