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81915</wp:posOffset>
            </wp:positionH>
            <wp:positionV relativeFrom="paragraph">
              <wp:posOffset>-2110105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6026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60325</wp:posOffset>
            </wp:positionH>
            <wp:positionV relativeFrom="paragraph">
              <wp:posOffset>37465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ascii="宋体" w:hAnsi="宋体" w:eastAsia="宋体" w:cs="宋体"/>
          <w:sz w:val="24"/>
          <w:szCs w:val="24"/>
        </w:rPr>
        <w:t>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奶味方块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玉米饭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茭白甜椒炒牛肉丝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上汤苋菜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莲藕排骨汤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1"/>
          <w:szCs w:val="21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鱼香肉丝面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vertAlign w:val="baseline"/>
          <w:lang w:val="en-US" w:eastAsia="zh-CN"/>
        </w:rPr>
        <w:t>水果：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葡萄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香蕉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1905</wp:posOffset>
            </wp:positionV>
            <wp:extent cx="2174240" cy="1631315"/>
            <wp:effectExtent l="0" t="0" r="5080" b="14605"/>
            <wp:wrapNone/>
            <wp:docPr id="5" name="图片 5" descr="C:/Users/lulu/OneDrive/桌面/6.26/IMG_8248(1).JPGIMG_82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6.26/IMG_8248(1).JPGIMG_8248(1)"/>
                    <pic:cNvPicPr>
                      <a:picLocks noChangeAspect="1"/>
                    </pic:cNvPicPr>
                  </pic:nvPicPr>
                  <pic:blipFill>
                    <a:blip r:embed="rId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9525</wp:posOffset>
            </wp:positionV>
            <wp:extent cx="2174240" cy="1631315"/>
            <wp:effectExtent l="0" t="0" r="5080" b="14605"/>
            <wp:wrapNone/>
            <wp:docPr id="6" name="图片 6" descr="C:/Users/lulu/OneDrive/桌面/6.26/IMG_8250(1).JPGIMG_82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6.26/IMG_8250(1).JPGIMG_8250(1)"/>
                    <pic:cNvPicPr>
                      <a:picLocks noChangeAspect="1"/>
                    </pic:cNvPicPr>
                  </pic:nvPicPr>
                  <pic:blipFill>
                    <a:blip r:embed="rId1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109855</wp:posOffset>
            </wp:positionV>
            <wp:extent cx="2174240" cy="1631315"/>
            <wp:effectExtent l="0" t="0" r="5080" b="14605"/>
            <wp:wrapNone/>
            <wp:docPr id="9" name="图片 9" descr="C:/Users/lulu/OneDrive/桌面/6.26/IMG_8290(1).JPGIMG_82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6.26/IMG_8290(1).JPGIMG_8290(1)"/>
                    <pic:cNvPicPr>
                      <a:picLocks noChangeAspect="1"/>
                    </pic:cNvPicPr>
                  </pic:nvPicPr>
                  <pic:blipFill>
                    <a:blip r:embed="rId1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93345</wp:posOffset>
            </wp:positionV>
            <wp:extent cx="2174240" cy="1631315"/>
            <wp:effectExtent l="0" t="0" r="5080" b="14605"/>
            <wp:wrapNone/>
            <wp:docPr id="7" name="图片 7" descr="C:/Users/lulu/OneDrive/桌面/6.26/IMG_8253(1).JPGIMG_82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6.26/IMG_8253(1).JPGIMG_8253(1)"/>
                    <pic:cNvPicPr>
                      <a:picLocks noChangeAspect="1"/>
                    </pic:cNvPicPr>
                  </pic:nvPicPr>
                  <pic:blipFill>
                    <a:blip r:embed="rId1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43815</wp:posOffset>
            </wp:positionV>
            <wp:extent cx="2174240" cy="1631315"/>
            <wp:effectExtent l="0" t="0" r="5080" b="14605"/>
            <wp:wrapNone/>
            <wp:docPr id="12" name="图片 12" descr="C:/Users/lulu/OneDrive/桌面/6.26/IMG_8293(1).JPGIMG_82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6.26/IMG_8293(1).JPGIMG_8293(1)"/>
                    <pic:cNvPicPr>
                      <a:picLocks noChangeAspect="1"/>
                    </pic:cNvPicPr>
                  </pic:nvPicPr>
                  <pic:blipFill>
                    <a:blip r:embed="rId1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32385</wp:posOffset>
            </wp:positionV>
            <wp:extent cx="2174240" cy="1631315"/>
            <wp:effectExtent l="0" t="0" r="5080" b="14605"/>
            <wp:wrapNone/>
            <wp:docPr id="11" name="图片 11" descr="C:/Users/lulu/OneDrive/桌面/6.26/IMG_8292(1).JPGIMG_82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6.26/IMG_8292(1).JPGIMG_8292(1)"/>
                    <pic:cNvPicPr>
                      <a:picLocks noChangeAspect="1"/>
                    </pic:cNvPicPr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253365</wp:posOffset>
            </wp:positionV>
            <wp:extent cx="1758950" cy="1320165"/>
            <wp:effectExtent l="0" t="0" r="8890" b="5715"/>
            <wp:wrapNone/>
            <wp:docPr id="20" name="图片 20" descr="C:/Users/lulu/OneDrive/桌面/6.26/IMG_8257.JPGIMG_8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6.26/IMG_8257.JPGIMG_8257"/>
                    <pic:cNvPicPr>
                      <a:picLocks noChangeAspect="1"/>
                    </pic:cNvPicPr>
                  </pic:nvPicPr>
                  <pic:blipFill>
                    <a:blip r:embed="rId1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292735</wp:posOffset>
            </wp:positionV>
            <wp:extent cx="1758950" cy="1320165"/>
            <wp:effectExtent l="0" t="0" r="8890" b="5715"/>
            <wp:wrapNone/>
            <wp:docPr id="13" name="图片 13" descr="C:/Users/lulu/OneDrive/桌面/6.26/IMG_8255.JPGIMG_8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6.26/IMG_8255.JPGIMG_8255"/>
                    <pic:cNvPicPr>
                      <a:picLocks noChangeAspect="1"/>
                    </pic:cNvPicPr>
                  </pic:nvPicPr>
                  <pic:blipFill>
                    <a:blip r:embed="rId1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310515</wp:posOffset>
            </wp:positionV>
            <wp:extent cx="1758950" cy="1320165"/>
            <wp:effectExtent l="0" t="0" r="8890" b="5715"/>
            <wp:wrapNone/>
            <wp:docPr id="16" name="图片 16" descr="C:/Users/lulu/OneDrive/桌面/6.26/IMG_8256.JPGIMG_8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6.26/IMG_8256.JPGIMG_8256"/>
                    <pic:cNvPicPr>
                      <a:picLocks noChangeAspect="1"/>
                    </pic:cNvPicPr>
                  </pic:nvPicPr>
                  <pic:blipFill>
                    <a:blip r:embed="rId1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160655</wp:posOffset>
            </wp:positionV>
            <wp:extent cx="1758950" cy="1320165"/>
            <wp:effectExtent l="0" t="0" r="8890" b="5715"/>
            <wp:wrapNone/>
            <wp:docPr id="29" name="图片 29" descr="C:/Users/lulu/OneDrive/桌面/6.26/IMG_8262.JPGIMG_8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6.26/IMG_8262.JPGIMG_8262"/>
                    <pic:cNvPicPr>
                      <a:picLocks noChangeAspect="1"/>
                    </pic:cNvPicPr>
                  </pic:nvPicPr>
                  <pic:blipFill>
                    <a:blip r:embed="rId18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183515</wp:posOffset>
            </wp:positionV>
            <wp:extent cx="1758950" cy="1320165"/>
            <wp:effectExtent l="0" t="0" r="8890" b="5715"/>
            <wp:wrapNone/>
            <wp:docPr id="28" name="图片 28" descr="C:/Users/lulu/OneDrive/桌面/6.26/IMG_8261.JPGIMG_8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6.26/IMG_8261.JPGIMG_8261"/>
                    <pic:cNvPicPr>
                      <a:picLocks noChangeAspect="1"/>
                    </pic:cNvPicPr>
                  </pic:nvPicPr>
                  <pic:blipFill>
                    <a:blip r:embed="rId19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145415</wp:posOffset>
            </wp:positionV>
            <wp:extent cx="1758950" cy="1320165"/>
            <wp:effectExtent l="0" t="0" r="8890" b="5715"/>
            <wp:wrapNone/>
            <wp:docPr id="27" name="图片 27" descr="C:/Users/lulu/OneDrive/桌面/6.26/IMG_8260.JPGIMG_8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lulu/OneDrive/桌面/6.26/IMG_8260.JPGIMG_8260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1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1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「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集体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活动：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综合—清凉办法多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」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</w:rPr>
        <w:t>本活动是通过谈话让幼儿初步感受夏季的特征，夏天的炎热唤起了幼儿寻找“凉快”的愿望，以此为契机，促使幼儿找到变“凉快”的方法，从而了解到避暑是有很多方法的。</w:t>
      </w:r>
      <w:r>
        <w:rPr>
          <w:rFonts w:hint="eastAsia" w:ascii="宋体" w:hAnsi="宋体" w:eastAsia="宋体" w:cs="宋体"/>
          <w:b/>
          <w:bCs/>
          <w:szCs w:val="21"/>
        </w:rPr>
        <w:t xml:space="preserve"> </w:t>
      </w:r>
      <w:r>
        <w:rPr>
          <w:rFonts w:hint="eastAsia" w:ascii="宋体" w:hAnsi="宋体" w:eastAsia="宋体" w:cs="宋体"/>
        </w:rPr>
        <w:t>孩子们知道夏天很热，根据生活经验了解一些消暑方法，比如：吃冷饮、吹空调、电风扇等。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1912620</wp:posOffset>
            </wp:positionH>
            <wp:positionV relativeFrom="paragraph">
              <wp:posOffset>222885</wp:posOffset>
            </wp:positionV>
            <wp:extent cx="1835150" cy="1377315"/>
            <wp:effectExtent l="0" t="0" r="8890" b="9525"/>
            <wp:wrapNone/>
            <wp:docPr id="2" name="图片 2" descr="C:/Users/lulu/OneDrive/桌面/6.26/IMG_8287.JPGIMG_8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6.26/IMG_8287.JPGIMG_8287"/>
                    <pic:cNvPicPr>
                      <a:picLocks noChangeAspect="1"/>
                    </pic:cNvPicPr>
                  </pic:nvPicPr>
                  <pic:blipFill>
                    <a:blip r:embed="rId21"/>
                    <a:srcRect l="46" r="46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224790</wp:posOffset>
            </wp:positionV>
            <wp:extent cx="1812290" cy="1360170"/>
            <wp:effectExtent l="0" t="0" r="1270" b="11430"/>
            <wp:wrapNone/>
            <wp:docPr id="1" name="图片 1" descr="C:/Users/lulu/OneDrive/桌面/6.26/IMG_8285.JPGIMG_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6.26/IMG_8285.JPGIMG_8285"/>
                    <pic:cNvPicPr>
                      <a:picLocks noChangeAspect="1"/>
                    </pic:cNvPicPr>
                  </pic:nvPicPr>
                  <pic:blipFill>
                    <a:blip r:embed="rId22"/>
                    <a:srcRect l="47" r="47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6350</wp:posOffset>
            </wp:positionV>
            <wp:extent cx="1819275" cy="1365250"/>
            <wp:effectExtent l="0" t="0" r="9525" b="6350"/>
            <wp:wrapNone/>
            <wp:docPr id="3" name="图片 3" descr="C:/Users/lulu/OneDrive/桌面/6.26/IMG_8289(1).JPGIMG_82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6.26/IMG_8289(1).JPGIMG_8289(1)"/>
                    <pic:cNvPicPr>
                      <a:picLocks noChangeAspect="1"/>
                    </pic:cNvPicPr>
                  </pic:nvPicPr>
                  <pic:blipFill>
                    <a:blip r:embed="rId23"/>
                    <a:srcRect l="47" r="4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1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「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活动」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3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今天终于不下雨了，我们来到前操场和中班的哥哥姐姐一起玩滑滑梯，真是太开心啦！</w:t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361"/>
        <w:jc w:val="both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97155</wp:posOffset>
            </wp:positionV>
            <wp:extent cx="1758950" cy="1320165"/>
            <wp:effectExtent l="0" t="0" r="8890" b="5715"/>
            <wp:wrapNone/>
            <wp:docPr id="18" name="图片 18" descr="C:/Users/lulu/OneDrive/桌面/6.26/IMG_8274.JPGIMG_8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6.26/IMG_8274.JPGIMG_8274"/>
                    <pic:cNvPicPr>
                      <a:picLocks noChangeAspect="1"/>
                    </pic:cNvPicPr>
                  </pic:nvPicPr>
                  <pic:blipFill>
                    <a:blip r:embed="rId2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81915</wp:posOffset>
            </wp:positionV>
            <wp:extent cx="1758950" cy="1320165"/>
            <wp:effectExtent l="0" t="0" r="8890" b="5715"/>
            <wp:wrapNone/>
            <wp:docPr id="17" name="图片 17" descr="C:/Users/lulu/OneDrive/桌面/6.26/IMG_8273.JPGIMG_8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6.26/IMG_8273.JPGIMG_8273"/>
                    <pic:cNvPicPr>
                      <a:picLocks noChangeAspect="1"/>
                    </pic:cNvPicPr>
                  </pic:nvPicPr>
                  <pic:blipFill>
                    <a:blip r:embed="rId2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97155</wp:posOffset>
            </wp:positionV>
            <wp:extent cx="1758950" cy="1320165"/>
            <wp:effectExtent l="0" t="0" r="8890" b="5715"/>
            <wp:wrapNone/>
            <wp:docPr id="15" name="图片 15" descr="C:/Users/lulu/OneDrive/桌面/6.26/IMG_8272.JPGIMG_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6.26/IMG_8272.JPGIMG_8272"/>
                    <pic:cNvPicPr>
                      <a:picLocks noChangeAspect="1"/>
                    </pic:cNvPicPr>
                  </pic:nvPicPr>
                  <pic:blipFill>
                    <a:blip r:embed="rId2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361"/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219075</wp:posOffset>
            </wp:positionV>
            <wp:extent cx="1758950" cy="1320165"/>
            <wp:effectExtent l="0" t="0" r="8890" b="5715"/>
            <wp:wrapNone/>
            <wp:docPr id="23" name="图片 23" descr="C:/Users/lulu/OneDrive/桌面/6.26/IMG_8277.JPGIMG_8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6.26/IMG_8277.JPGIMG_8277"/>
                    <pic:cNvPicPr>
                      <a:picLocks noChangeAspect="1"/>
                    </pic:cNvPicPr>
                  </pic:nvPicPr>
                  <pic:blipFill>
                    <a:blip r:embed="rId2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150495</wp:posOffset>
            </wp:positionV>
            <wp:extent cx="1758950" cy="1320165"/>
            <wp:effectExtent l="0" t="0" r="8890" b="5715"/>
            <wp:wrapNone/>
            <wp:docPr id="22" name="图片 22" descr="C:/Users/lulu/OneDrive/桌面/6.26/IMG_8278.JPGIMG_8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ulu/OneDrive/桌面/6.26/IMG_8278.JPGIMG_8278"/>
                    <pic:cNvPicPr>
                      <a:picLocks noChangeAspect="1"/>
                    </pic:cNvPicPr>
                  </pic:nvPicPr>
                  <pic:blipFill>
                    <a:blip r:embed="rId28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142875</wp:posOffset>
            </wp:positionV>
            <wp:extent cx="1758950" cy="1320165"/>
            <wp:effectExtent l="0" t="0" r="8890" b="5715"/>
            <wp:wrapNone/>
            <wp:docPr id="19" name="图片 19" descr="C:/Users/lulu/OneDrive/桌面/6.26/IMG_8282.JPGIMG_8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6.26/IMG_8282.JPGIMG_8282"/>
                    <pic:cNvPicPr>
                      <a:picLocks noChangeAspect="1"/>
                    </pic:cNvPicPr>
                  </pic:nvPicPr>
                  <pic:blipFill>
                    <a:blip r:embed="rId29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60" w:lineRule="exact"/>
        <w:ind w:right="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60" w:lineRule="exact"/>
        <w:ind w:left="0" w:right="0" w:firstLine="1134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「温馨提示」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t>明天是孩子本学期来园的最后一天，今天让小朋友们将植物带回去，请大家关注。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sz w:val="24"/>
          <w:szCs w:val="24"/>
        </w:rPr>
        <w:t>明天放学时间为3:30，请及时通知接孩子的家长安排好时间哦！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451B00"/>
    <w:multiLevelType w:val="singleLevel"/>
    <w:tmpl w:val="24451B0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IxLCJoZGlkIjoiN2YzNjBkOTgyNWQ1YTMxYzM3MzMwNWFiODNmOWIzYWMiLCJ1c2VyQ291bnQiOjMzNH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050F22"/>
    <w:rsid w:val="01610DDE"/>
    <w:rsid w:val="0183453D"/>
    <w:rsid w:val="01CE3A0A"/>
    <w:rsid w:val="021D673F"/>
    <w:rsid w:val="02373186"/>
    <w:rsid w:val="023B3D4C"/>
    <w:rsid w:val="02C31095"/>
    <w:rsid w:val="02EC412F"/>
    <w:rsid w:val="03291DD7"/>
    <w:rsid w:val="034E22DA"/>
    <w:rsid w:val="03AF5DA9"/>
    <w:rsid w:val="03D766A3"/>
    <w:rsid w:val="04493279"/>
    <w:rsid w:val="046F32F8"/>
    <w:rsid w:val="0495421E"/>
    <w:rsid w:val="05340028"/>
    <w:rsid w:val="05422CE8"/>
    <w:rsid w:val="0562798B"/>
    <w:rsid w:val="05A00A7E"/>
    <w:rsid w:val="05C649F8"/>
    <w:rsid w:val="05CA13F7"/>
    <w:rsid w:val="06032501"/>
    <w:rsid w:val="064E336B"/>
    <w:rsid w:val="064F2C3F"/>
    <w:rsid w:val="069A4368"/>
    <w:rsid w:val="06AE1A00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4C1BB6"/>
    <w:rsid w:val="0DD342C6"/>
    <w:rsid w:val="0E4B1F1E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03640D"/>
    <w:rsid w:val="110F36F7"/>
    <w:rsid w:val="112540E8"/>
    <w:rsid w:val="116F02CB"/>
    <w:rsid w:val="11906D4D"/>
    <w:rsid w:val="11D020FF"/>
    <w:rsid w:val="11F76665"/>
    <w:rsid w:val="11FD9232"/>
    <w:rsid w:val="12687563"/>
    <w:rsid w:val="127203E1"/>
    <w:rsid w:val="12837EF9"/>
    <w:rsid w:val="128B3251"/>
    <w:rsid w:val="12A10749"/>
    <w:rsid w:val="12A72F62"/>
    <w:rsid w:val="12E21C96"/>
    <w:rsid w:val="12E82452"/>
    <w:rsid w:val="13470326"/>
    <w:rsid w:val="137666A2"/>
    <w:rsid w:val="13DA4490"/>
    <w:rsid w:val="13EE7251"/>
    <w:rsid w:val="142B4CEC"/>
    <w:rsid w:val="143A3E26"/>
    <w:rsid w:val="14706BA3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51B43"/>
    <w:rsid w:val="16174941"/>
    <w:rsid w:val="16897573"/>
    <w:rsid w:val="16A70E2C"/>
    <w:rsid w:val="16F05A82"/>
    <w:rsid w:val="1715758D"/>
    <w:rsid w:val="178D1819"/>
    <w:rsid w:val="179F680B"/>
    <w:rsid w:val="17BE22F5"/>
    <w:rsid w:val="17D31922"/>
    <w:rsid w:val="17DF3C59"/>
    <w:rsid w:val="18147845"/>
    <w:rsid w:val="18434804"/>
    <w:rsid w:val="18510A99"/>
    <w:rsid w:val="185760AF"/>
    <w:rsid w:val="18596886"/>
    <w:rsid w:val="18AF1506"/>
    <w:rsid w:val="18D92CD7"/>
    <w:rsid w:val="18E849B9"/>
    <w:rsid w:val="18F87F4A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512FD2"/>
    <w:rsid w:val="1A670100"/>
    <w:rsid w:val="1A89276C"/>
    <w:rsid w:val="1ABD21F4"/>
    <w:rsid w:val="1AE8027C"/>
    <w:rsid w:val="1B144870"/>
    <w:rsid w:val="1B6A60FA"/>
    <w:rsid w:val="1C11478D"/>
    <w:rsid w:val="1C2213A3"/>
    <w:rsid w:val="1C2C33AF"/>
    <w:rsid w:val="1C304DF6"/>
    <w:rsid w:val="1C3C4C54"/>
    <w:rsid w:val="1CF55E97"/>
    <w:rsid w:val="1D0636D0"/>
    <w:rsid w:val="1D1B4DD6"/>
    <w:rsid w:val="1DB775F0"/>
    <w:rsid w:val="1DE673A8"/>
    <w:rsid w:val="1E297706"/>
    <w:rsid w:val="1E2C05CC"/>
    <w:rsid w:val="1E402375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915ED7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D546D1"/>
    <w:rsid w:val="23EB4030"/>
    <w:rsid w:val="2439788E"/>
    <w:rsid w:val="24397B07"/>
    <w:rsid w:val="244B45EE"/>
    <w:rsid w:val="245060A9"/>
    <w:rsid w:val="245E4322"/>
    <w:rsid w:val="24A22CDE"/>
    <w:rsid w:val="24B5496A"/>
    <w:rsid w:val="24CD6827"/>
    <w:rsid w:val="259F0749"/>
    <w:rsid w:val="25CE7AAC"/>
    <w:rsid w:val="25D23219"/>
    <w:rsid w:val="25FE3EB3"/>
    <w:rsid w:val="260D24A3"/>
    <w:rsid w:val="263F14EC"/>
    <w:rsid w:val="26743E6B"/>
    <w:rsid w:val="26931C1D"/>
    <w:rsid w:val="272555CB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9D469C1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A32F62"/>
    <w:rsid w:val="2BBE1B4A"/>
    <w:rsid w:val="2BD870AF"/>
    <w:rsid w:val="2C0061A1"/>
    <w:rsid w:val="2C7C5C8D"/>
    <w:rsid w:val="2CB10399"/>
    <w:rsid w:val="2CDC2BCF"/>
    <w:rsid w:val="2CE6525A"/>
    <w:rsid w:val="2CF241A1"/>
    <w:rsid w:val="2CF717B7"/>
    <w:rsid w:val="2CF75313"/>
    <w:rsid w:val="2D0E14EB"/>
    <w:rsid w:val="2D67693D"/>
    <w:rsid w:val="2DA57D7C"/>
    <w:rsid w:val="2DE37007"/>
    <w:rsid w:val="2DEA131C"/>
    <w:rsid w:val="2E597540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2F803CE6"/>
    <w:rsid w:val="305D382D"/>
    <w:rsid w:val="309F019C"/>
    <w:rsid w:val="30A763DE"/>
    <w:rsid w:val="30C058E3"/>
    <w:rsid w:val="30D463D0"/>
    <w:rsid w:val="3174694F"/>
    <w:rsid w:val="31C0486E"/>
    <w:rsid w:val="3239174D"/>
    <w:rsid w:val="32E76801"/>
    <w:rsid w:val="33296E30"/>
    <w:rsid w:val="332D2940"/>
    <w:rsid w:val="3374011B"/>
    <w:rsid w:val="338453D8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4A94599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A20571"/>
    <w:rsid w:val="37DC1CD5"/>
    <w:rsid w:val="37F9BC48"/>
    <w:rsid w:val="383B4C4E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6B61D4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3899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3B1790"/>
    <w:rsid w:val="414C3A28"/>
    <w:rsid w:val="414D4CB8"/>
    <w:rsid w:val="41694F69"/>
    <w:rsid w:val="41964058"/>
    <w:rsid w:val="41B16896"/>
    <w:rsid w:val="41B31C6A"/>
    <w:rsid w:val="41B63597"/>
    <w:rsid w:val="42746D44"/>
    <w:rsid w:val="428D254A"/>
    <w:rsid w:val="429123F7"/>
    <w:rsid w:val="42BF647C"/>
    <w:rsid w:val="42D024F5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254A04"/>
    <w:rsid w:val="4436287C"/>
    <w:rsid w:val="445262E5"/>
    <w:rsid w:val="44535E86"/>
    <w:rsid w:val="44FE57D7"/>
    <w:rsid w:val="4537679D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B60E58"/>
    <w:rsid w:val="46DE02B9"/>
    <w:rsid w:val="471F22FF"/>
    <w:rsid w:val="47573A97"/>
    <w:rsid w:val="475B0CEE"/>
    <w:rsid w:val="47870AE7"/>
    <w:rsid w:val="47963413"/>
    <w:rsid w:val="47B7762C"/>
    <w:rsid w:val="47EE3067"/>
    <w:rsid w:val="487873CB"/>
    <w:rsid w:val="487F0B87"/>
    <w:rsid w:val="488A0F8C"/>
    <w:rsid w:val="48B3438D"/>
    <w:rsid w:val="48EF7956"/>
    <w:rsid w:val="49170DBF"/>
    <w:rsid w:val="49465E7A"/>
    <w:rsid w:val="496E7CAC"/>
    <w:rsid w:val="4A02381D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066EC9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BD067C"/>
    <w:rsid w:val="50F75150"/>
    <w:rsid w:val="511F2F07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6F6062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5C51BA3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7D5302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631D3"/>
    <w:rsid w:val="5BDF256E"/>
    <w:rsid w:val="5BEC3EAE"/>
    <w:rsid w:val="5BF62AB6"/>
    <w:rsid w:val="5BFC372D"/>
    <w:rsid w:val="5C3D6937"/>
    <w:rsid w:val="5C904CB9"/>
    <w:rsid w:val="5CE13766"/>
    <w:rsid w:val="5CF90EE1"/>
    <w:rsid w:val="5D24060E"/>
    <w:rsid w:val="5D6D0863"/>
    <w:rsid w:val="5E077DA9"/>
    <w:rsid w:val="5E7132A7"/>
    <w:rsid w:val="5E814187"/>
    <w:rsid w:val="5E8408E7"/>
    <w:rsid w:val="5EB10F16"/>
    <w:rsid w:val="5ED52E57"/>
    <w:rsid w:val="5EE46AC9"/>
    <w:rsid w:val="5F2D4A41"/>
    <w:rsid w:val="5F55766E"/>
    <w:rsid w:val="5F97635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CD441D"/>
    <w:rsid w:val="60D36BAE"/>
    <w:rsid w:val="60E92BEA"/>
    <w:rsid w:val="610E4F14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2D3578"/>
    <w:rsid w:val="66344907"/>
    <w:rsid w:val="663D12E2"/>
    <w:rsid w:val="66B84A10"/>
    <w:rsid w:val="67033D94"/>
    <w:rsid w:val="67184229"/>
    <w:rsid w:val="678418BE"/>
    <w:rsid w:val="67A0736B"/>
    <w:rsid w:val="67B021EF"/>
    <w:rsid w:val="67FB110E"/>
    <w:rsid w:val="68B910F3"/>
    <w:rsid w:val="692963AF"/>
    <w:rsid w:val="69796AD5"/>
    <w:rsid w:val="69DF4B8A"/>
    <w:rsid w:val="69F10D61"/>
    <w:rsid w:val="6A0C72B9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5576A1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E74E1E"/>
    <w:rsid w:val="71FA65EF"/>
    <w:rsid w:val="72272E4F"/>
    <w:rsid w:val="723A1779"/>
    <w:rsid w:val="72473A1C"/>
    <w:rsid w:val="72B55021"/>
    <w:rsid w:val="72B6087F"/>
    <w:rsid w:val="72FE16E6"/>
    <w:rsid w:val="73070DAF"/>
    <w:rsid w:val="731F06ED"/>
    <w:rsid w:val="732C7E83"/>
    <w:rsid w:val="737F171E"/>
    <w:rsid w:val="738B1187"/>
    <w:rsid w:val="738E42A1"/>
    <w:rsid w:val="73AC5FA4"/>
    <w:rsid w:val="73EA70DD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841073"/>
    <w:rsid w:val="76870A83"/>
    <w:rsid w:val="769A6A08"/>
    <w:rsid w:val="76A21661"/>
    <w:rsid w:val="76C21ABB"/>
    <w:rsid w:val="76EF92B7"/>
    <w:rsid w:val="77151462"/>
    <w:rsid w:val="774A61A7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433E99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5829EE"/>
    <w:rsid w:val="7B6F6FFC"/>
    <w:rsid w:val="7B7956C9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328E9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828</Words>
  <Characters>860</Characters>
  <Lines>5</Lines>
  <Paragraphs>1</Paragraphs>
  <TotalTime>2</TotalTime>
  <ScaleCrop>false</ScaleCrop>
  <LinksUpToDate>false</LinksUpToDate>
  <CharactersWithSpaces>864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2024-06-26T21:47:25Z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