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20240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</w:rPr>
        <w:t>6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val="en-US" w:eastAsia="zh-CN" w:bidi="ar"/>
        </w:rPr>
        <w:t xml:space="preserve">24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</w:rPr>
        <w:t xml:space="preserve"> 小六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E-1108910-403E4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-1108910-403E4F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今天是星期一，本周是这学期的最后一周！看着孩子们开心来园的样子，不禁感慨万千：这学期的变化真的好大呀！瞧，会整理水杯、会主动签到、会自主早点、会做计划。真的很厉害呢！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今天共来园19人，1人请假，期待全勤哦！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0624_08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624_0801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0624_08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624_0811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0624_08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624_0810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游戏」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临近学期末，我们适当缩短了户外的时间，延长了区域游戏的时间！今天孩子们在区域中的游戏真的是多种多样！有的在美工区绘画、涂色、剪纸；有的在益智区拼搭磁力玩具、认真拼图；有的在科探区玩起了弹力挑战赛……每个游戏都是那么精彩！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0624_08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624_0820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0624_09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624_0908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0624_08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624_0820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40624_1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624_1112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0624_11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624_1112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0624_11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624_1112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--美术：折扇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活动是一节绘画手工活动。本次教学活动中通过引导孩子们欣赏扇面的色彩、质地和图案，让幼儿尝试选择自己喜欢的画面来装饰扇面，在以手工折纸的方式作出折扇的样式。在活动中，孩子们学习了折扇的制作方法，并勇于尝试！真是棒棒哒！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0624_09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624_0956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0624_09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624_0956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0624_09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624_0956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0624_09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624_0957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0624_09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624_0957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0624_09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624_0957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722" w:firstLineChars="200"/>
        <w:jc w:val="center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>
      <w:pPr>
        <w:numPr>
          <w:numId w:val="0"/>
        </w:num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明天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我们将组织本学期“我是好宝宝”的评选。分别是：好学宝宝、巧手宝宝、文明宝宝、进步宝宝、活力宝宝。</w:t>
      </w:r>
    </w:p>
    <w:p>
      <w:pPr>
        <w:numPr>
          <w:numId w:val="0"/>
        </w:num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请家长利用空余时间和孩子一起发现、挖掘自己孩子的优点及需要努力的方向，协助孩子准备60秒左右的自荐演说，或作品介绍、或才艺展示等。展示时可以从以下几个方面来作借鉴：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1️⃣好学宝宝: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本学期能坚持来园，积极和爸爸妈妈一起完成各种小任务（如亲子小制作、项目调查表、材料收集等）。在学习活动和区域活动中会倾听、爱表达、爱探索、乐于动手动脑，在各方面表现突出。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2️⃣巧手宝宝: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本学期能坚持来园，积极和爸爸妈妈一起完成各种小任务（如亲子小制作、项目调查表、材料收集等）。自己能做的事情愿意自己做，平时有较强的生活自理能力，在绘画、泥工、建构、手工制作等方面表现突出。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3️⃣进步宝宝: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能较快适应幼儿园新环境,在自理能力、学习习惯等方面取得了较大的进步,在各项活动中表现良好。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4️⃣文明宝宝：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平时能做到懂礼貌、讲文明。能与同伴友好相处，在成人指导下不争抢、不独霸玩具；与同伴发生冲突时，能听从成人的劝解，在社会性交往方面表现良好。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5️⃣活力宝宝：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平时能热爱运动、活泼开朗、积极向上。能积极参与体育活动，愿意独立午睡，能独立进餐、不挑食，有良好的个人卫生习惯，敢于表现自己，基本能遵守规则。</w:t>
      </w:r>
    </w:p>
    <w:p>
      <w:pPr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请假不来幼儿园的小朋友可以拍摄视频发给老师参与评选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哦！</w:t>
      </w: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jb3VudCI6MTI5LCJoZGlkIjoiZjFmZWIzNDg2MmIzZjExOTIzMmViNTBmYTMwYTk0ZWYiLCJ1c2VyQ291bnQiOjQyfQ=="/>
  </w:docVars>
  <w:rsids>
    <w:rsidRoot w:val="FDDFC22F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67F82"/>
    <w:rsid w:val="0027241A"/>
    <w:rsid w:val="00273879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142B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0566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93F88"/>
    <w:rsid w:val="00396790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7C"/>
    <w:rsid w:val="00461BCA"/>
    <w:rsid w:val="00462D05"/>
    <w:rsid w:val="00467E47"/>
    <w:rsid w:val="00476FF5"/>
    <w:rsid w:val="004901F9"/>
    <w:rsid w:val="004A01C3"/>
    <w:rsid w:val="004B0FD1"/>
    <w:rsid w:val="004B6C42"/>
    <w:rsid w:val="004C3A6F"/>
    <w:rsid w:val="004C76B6"/>
    <w:rsid w:val="004D0AD9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3749"/>
    <w:rsid w:val="0052732C"/>
    <w:rsid w:val="005302B1"/>
    <w:rsid w:val="0053063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25F9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34D2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263F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44F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4806"/>
    <w:rsid w:val="008F7620"/>
    <w:rsid w:val="00901761"/>
    <w:rsid w:val="009032D2"/>
    <w:rsid w:val="009064D6"/>
    <w:rsid w:val="00907AEC"/>
    <w:rsid w:val="00911E3C"/>
    <w:rsid w:val="00913C7D"/>
    <w:rsid w:val="00915846"/>
    <w:rsid w:val="0092141E"/>
    <w:rsid w:val="00927EB8"/>
    <w:rsid w:val="0093149E"/>
    <w:rsid w:val="00941509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3C36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13C38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D6C3E"/>
    <w:rsid w:val="00AE1D48"/>
    <w:rsid w:val="00AE5171"/>
    <w:rsid w:val="00AF78D4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4D3"/>
    <w:rsid w:val="00BE2828"/>
    <w:rsid w:val="00BE2AA6"/>
    <w:rsid w:val="00BE3989"/>
    <w:rsid w:val="00BE3B05"/>
    <w:rsid w:val="00BF222B"/>
    <w:rsid w:val="00BF241A"/>
    <w:rsid w:val="00BF414F"/>
    <w:rsid w:val="00BF5A35"/>
    <w:rsid w:val="00BF6C48"/>
    <w:rsid w:val="00BF6D52"/>
    <w:rsid w:val="00C019A7"/>
    <w:rsid w:val="00C10BA9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315E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305A"/>
    <w:rsid w:val="00EB60AD"/>
    <w:rsid w:val="00EC0DF4"/>
    <w:rsid w:val="00ED7832"/>
    <w:rsid w:val="00ED7FA8"/>
    <w:rsid w:val="00EE6F57"/>
    <w:rsid w:val="00EF22F5"/>
    <w:rsid w:val="00EF3BD4"/>
    <w:rsid w:val="00EF51BC"/>
    <w:rsid w:val="00F04C24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B3F98"/>
    <w:rsid w:val="00FC18F9"/>
    <w:rsid w:val="00FD61AF"/>
    <w:rsid w:val="00FD61B5"/>
    <w:rsid w:val="00FE273A"/>
    <w:rsid w:val="02373186"/>
    <w:rsid w:val="03801346"/>
    <w:rsid w:val="04493279"/>
    <w:rsid w:val="0562798B"/>
    <w:rsid w:val="05CA13F7"/>
    <w:rsid w:val="07727C89"/>
    <w:rsid w:val="079D563B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CB3AC2"/>
    <w:rsid w:val="11EB13EF"/>
    <w:rsid w:val="11FD9232"/>
    <w:rsid w:val="12E21C96"/>
    <w:rsid w:val="132D07EF"/>
    <w:rsid w:val="14C57350"/>
    <w:rsid w:val="1528654B"/>
    <w:rsid w:val="155773A5"/>
    <w:rsid w:val="15780A16"/>
    <w:rsid w:val="158317E9"/>
    <w:rsid w:val="159B0DA5"/>
    <w:rsid w:val="15E70875"/>
    <w:rsid w:val="16174941"/>
    <w:rsid w:val="16A70E2C"/>
    <w:rsid w:val="17BE22F5"/>
    <w:rsid w:val="18E849B9"/>
    <w:rsid w:val="19F5043E"/>
    <w:rsid w:val="1AE8027C"/>
    <w:rsid w:val="1C11478D"/>
    <w:rsid w:val="1C2213A3"/>
    <w:rsid w:val="1D1B4DD6"/>
    <w:rsid w:val="1D2564DF"/>
    <w:rsid w:val="1EF22D41"/>
    <w:rsid w:val="1F385D6C"/>
    <w:rsid w:val="206936D5"/>
    <w:rsid w:val="214E09D6"/>
    <w:rsid w:val="2164721B"/>
    <w:rsid w:val="21CB6D00"/>
    <w:rsid w:val="220C49FD"/>
    <w:rsid w:val="23776B7D"/>
    <w:rsid w:val="23830556"/>
    <w:rsid w:val="23E6445D"/>
    <w:rsid w:val="23EB4030"/>
    <w:rsid w:val="252738F3"/>
    <w:rsid w:val="259F0749"/>
    <w:rsid w:val="27561058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6C632A"/>
    <w:rsid w:val="2B8E129A"/>
    <w:rsid w:val="2CE6525A"/>
    <w:rsid w:val="2D0E14EB"/>
    <w:rsid w:val="2D5D0328"/>
    <w:rsid w:val="2DA57D7C"/>
    <w:rsid w:val="2E737132"/>
    <w:rsid w:val="2ECA5923"/>
    <w:rsid w:val="2FBE373E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B93A71"/>
    <w:rsid w:val="3B406663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4F77FF"/>
    <w:rsid w:val="43FF65AC"/>
    <w:rsid w:val="4436287C"/>
    <w:rsid w:val="44535E86"/>
    <w:rsid w:val="46774CA7"/>
    <w:rsid w:val="471F22FF"/>
    <w:rsid w:val="47573A97"/>
    <w:rsid w:val="47B7762C"/>
    <w:rsid w:val="4A0C53A5"/>
    <w:rsid w:val="4A4B004C"/>
    <w:rsid w:val="4AC565F9"/>
    <w:rsid w:val="4AE449D4"/>
    <w:rsid w:val="4BFFE1E8"/>
    <w:rsid w:val="4C4D1FE0"/>
    <w:rsid w:val="4D3C03EF"/>
    <w:rsid w:val="4D3C14C9"/>
    <w:rsid w:val="4ECA645D"/>
    <w:rsid w:val="4F5921E9"/>
    <w:rsid w:val="4F6F5E55"/>
    <w:rsid w:val="4F8F602D"/>
    <w:rsid w:val="4FB72BD2"/>
    <w:rsid w:val="5032428D"/>
    <w:rsid w:val="507E732A"/>
    <w:rsid w:val="50E47706"/>
    <w:rsid w:val="510269CE"/>
    <w:rsid w:val="513A32C8"/>
    <w:rsid w:val="53E215A7"/>
    <w:rsid w:val="548D2FEE"/>
    <w:rsid w:val="56BF6C25"/>
    <w:rsid w:val="57310CA3"/>
    <w:rsid w:val="57577905"/>
    <w:rsid w:val="59FE24CC"/>
    <w:rsid w:val="5A9039BA"/>
    <w:rsid w:val="5AA853CF"/>
    <w:rsid w:val="5ACC7A5C"/>
    <w:rsid w:val="5B721A6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344DD2"/>
    <w:rsid w:val="64A5275E"/>
    <w:rsid w:val="65624691"/>
    <w:rsid w:val="65954C03"/>
    <w:rsid w:val="65C6537D"/>
    <w:rsid w:val="65D26342"/>
    <w:rsid w:val="65D74060"/>
    <w:rsid w:val="67033D94"/>
    <w:rsid w:val="67A0736B"/>
    <w:rsid w:val="69970B27"/>
    <w:rsid w:val="6A844C0F"/>
    <w:rsid w:val="6AA71193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AC2EB2"/>
    <w:rsid w:val="6EB10255"/>
    <w:rsid w:val="6F2065D6"/>
    <w:rsid w:val="6F29245D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4D0ED3"/>
    <w:rsid w:val="767D34EE"/>
    <w:rsid w:val="76EF92B7"/>
    <w:rsid w:val="77151462"/>
    <w:rsid w:val="77BD8E83"/>
    <w:rsid w:val="77FB462D"/>
    <w:rsid w:val="783F6335"/>
    <w:rsid w:val="78CB1C04"/>
    <w:rsid w:val="790B4675"/>
    <w:rsid w:val="7A4C304B"/>
    <w:rsid w:val="7AF3401F"/>
    <w:rsid w:val="7AF6440E"/>
    <w:rsid w:val="7B2A0CCB"/>
    <w:rsid w:val="7BFADF96"/>
    <w:rsid w:val="7BFE685F"/>
    <w:rsid w:val="7BFF4CA5"/>
    <w:rsid w:val="7C1E1BC0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0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預設值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hint="eastAsia" w:ascii="Arial Unicode MS" w:hAnsi="Arial Unicode MS" w:eastAsia="Arial Unicode MS" w:cs="Arial Unicode MS"/>
      <w:color w:val="000000"/>
      <w:sz w:val="24"/>
      <w:szCs w:val="24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145</Words>
  <Characters>828</Characters>
  <Lines>6</Lines>
  <Paragraphs>1</Paragraphs>
  <TotalTime>6</TotalTime>
  <ScaleCrop>false</ScaleCrop>
  <LinksUpToDate>false</LinksUpToDate>
  <CharactersWithSpaces>972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2024-04-24T23:52:00Z</cp:lastPrinted>
  <dcterms:modified xsi:type="dcterms:W3CDTF">2024-06-24T05:12:50Z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