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1E2CC"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中三班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 w14:paraId="0EA722A8">
      <w:pPr>
        <w:spacing w:line="400" w:lineRule="exact"/>
        <w:jc w:val="center"/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24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 xml:space="preserve">一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 w14:paraId="2363D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 w14:paraId="6B137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 w14:paraId="2EE436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 w14:paraId="51AF0C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1.幼儿来园人数：应到31人，实到27人，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王凝音、高羽安、张一嘉、焦云舒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请假，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下午来园。</w:t>
      </w:r>
    </w:p>
    <w:p w14:paraId="64A71A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/>
          <w:sz w:val="28"/>
          <w:lang w:val="en-US" w:eastAsia="zh-CN"/>
        </w:rPr>
        <w:t xml:space="preserve">     </w:t>
      </w:r>
    </w:p>
    <w:p w14:paraId="4B57BE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2C4517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集体活动篇</w:t>
      </w:r>
    </w:p>
    <w:p w14:paraId="5E648170">
      <w:pPr>
        <w:spacing w:line="360" w:lineRule="exact"/>
        <w:jc w:val="left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1.综合：你喜欢夏天吗？</w:t>
      </w:r>
    </w:p>
    <w:p w14:paraId="769086F8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炎热的天气、植物的繁茂、瓜果的成熟、蚊虫的叮咬等都告诉孩子们——夏天到了。中班的孩子对四季已经有了初步的了解，大部分孩子都知道现在是夏天了，他们基本能用完整、简单的语句来讲述在夏天的感受，只是由于知识经验的不同，孩子们对夏天的感受、了解也不尽相同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</w:rPr>
        <w:t>杨梦露、邵崔钰、左轶萱、赵毓宁、郭煜霖、肖尧、朱琪玥、宋恬恬、贺健宸、秦苏安、李梓朋、张嘉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  <w:lang w:val="en-US" w:eastAsia="zh-CN"/>
        </w:rPr>
        <w:t>辰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  <w:lang w:val="en-US" w:eastAsia="zh-CN"/>
        </w:rPr>
        <w:t>徐亿涵、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</w:rPr>
        <w:t>张漪乐、陈竞泽、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  <w:lang w:val="en-US" w:eastAsia="zh-CN"/>
        </w:rPr>
        <w:t>徐佳禾、赵希羽、郭颜睿</w:t>
      </w:r>
      <w:r>
        <w:rPr>
          <w:rFonts w:hint="eastAsia" w:ascii="宋体" w:hAnsi="宋体" w:eastAsia="宋体" w:cs="宋体"/>
          <w:sz w:val="24"/>
          <w:szCs w:val="24"/>
        </w:rPr>
        <w:t>能大胆地表达自己的观点，养成良好的倾听习惯。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</w:rPr>
        <w:t>李子木、李兴琪、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  <w:lang w:val="en-US" w:eastAsia="zh-CN"/>
        </w:rPr>
        <w:t>罗景宸、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</w:rPr>
        <w:t>王紫妍、夏天一、杨佳伊、陈艺萱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  <w:lang w:val="en-US" w:eastAsia="zh-CN"/>
        </w:rPr>
        <w:t>李伊一</w:t>
      </w:r>
      <w:r>
        <w:rPr>
          <w:rFonts w:hint="eastAsia" w:ascii="宋体" w:hAnsi="宋体" w:eastAsia="宋体" w:cs="宋体"/>
          <w:sz w:val="24"/>
          <w:szCs w:val="24"/>
        </w:rPr>
        <w:t>会用完整的语言讲述在夏天的感受，并能讲述自己喜欢或不喜欢夏天的理由。</w:t>
      </w:r>
    </w:p>
    <w:p w14:paraId="6399A6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4E50E9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区域游戏篇      </w:t>
      </w:r>
    </w:p>
    <w:p w14:paraId="49AD15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2978150</wp:posOffset>
                </wp:positionH>
                <wp:positionV relativeFrom="paragraph">
                  <wp:posOffset>1981200</wp:posOffset>
                </wp:positionV>
                <wp:extent cx="2247265" cy="474980"/>
                <wp:effectExtent l="4445" t="5080" r="8890" b="1524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265" cy="47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DCC6A"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郭颜睿和徐佳禾在玩图形拼搭，陈竞泽和秦苏安在玩七巧板。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5pt;margin-top:156pt;height:37.4pt;width:176.95pt;z-index:251662336;mso-width-relative:page;mso-height-relative:page;" fillcolor="#FFFFFF [3201]" filled="t" stroked="t" coordsize="21600,21600" o:gfxdata="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Jxy&#10;ysnYAAAACwEAAA8AAAAAAAAAAQAgAAAAIgAAAGRycy9kb3ducmV2LnhtbFBLAQIUABQAAAAIAIdO&#10;4kAzobmtXAIAALcEAAAOAAAAAAAAAAEAIAAAACc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25DCC6A"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郭颜睿和徐佳禾在玩图形拼搭，陈竞泽和秦苏安在玩七巧板。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1971040</wp:posOffset>
                </wp:positionV>
                <wp:extent cx="2247265" cy="474980"/>
                <wp:effectExtent l="4445" t="5080" r="8890" b="1524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9465" y="9067165"/>
                          <a:ext cx="2247265" cy="47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4AEFD"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邵崔钰、贺健宸、夏天一和肖尧在拼搭雪花片。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6pt;margin-top:155.2pt;height:37.4pt;width:176.95pt;z-index:251659264;mso-width-relative:page;mso-height-relative:page;" fillcolor="#FFFFFF [3201]" filled="t" stroked="t" coordsize="21600,21600" o:gfxdata="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AGOWPnVAAAACQEAAA8AAAAAAAAAAQAgAAAAIgAAAGRycy9kb3ducmV2LnhtbFBLAQIUABQA&#10;AAAIAIdO4kAid6KJZQIAAMUEAAAOAAAAAAAAAAEAIAAAACQ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304AEFD"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邵崔钰、贺健宸、夏天一和肖尧在拼搭雪花片。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5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0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IMG_5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50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6DB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2FED90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1969135</wp:posOffset>
                </wp:positionV>
                <wp:extent cx="2294255" cy="507365"/>
                <wp:effectExtent l="5080" t="4445" r="12065" b="889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507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5596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陈艺萱、赵毓宁在用太空泥做手表，杨佳伊用纸盘做扇子。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15pt;margin-top:155.05pt;height:39.95pt;width:180.65pt;z-index:251660288;mso-width-relative:page;mso-height-relative:page;" fillcolor="#FFFFFF [3201]" filled="t" stroked="t" coordsize="21600,21600" o:gfxdata="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BuLqTLVAAAA&#10;CQEAAA8AAAAAAAAAAQAgAAAAIgAAAGRycy9kb3ducmV2LnhtbFBLAQIUABQAAAAIAIdO4kCp847R&#10;WQIAALkEAAAOAAAAAAAAAAEAIAAAACQ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35596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陈艺萱、赵毓宁在用太空泥做手表，杨佳伊用纸盘做扇子。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5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50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IMG_50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5058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C6F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2954020</wp:posOffset>
                </wp:positionH>
                <wp:positionV relativeFrom="paragraph">
                  <wp:posOffset>14605</wp:posOffset>
                </wp:positionV>
                <wp:extent cx="2249805" cy="489585"/>
                <wp:effectExtent l="4445" t="4445" r="6350" b="1397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489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E341D"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张漪乐、徐亿涵和宋恬恬在音乐区表演。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6pt;margin-top:1.15pt;height:38.55pt;width:177.15pt;z-index:251661312;mso-width-relative:page;mso-height-relative:page;" fillcolor="#FFFFFF [3201]" filled="t" stroked="t" coordsize="21600,21600" o:gfxdata="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Y5SXydUAAAAI&#10;AQAADwAAAAAAAAABACAAAAAiAAAAZHJzL2Rvd25yZXYueG1sUEsBAhQAFAAAAAgAh07iQA3ARMhY&#10;AgAAuQQAAA4AAAAAAAAAAQAgAAAAJA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0EE341D"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张漪乐、徐亿涵和宋恬恬在音乐区表演。</w:t>
                      </w:r>
                    </w:p>
                  </w:txbxContent>
                </v:textbox>
              </v:shape>
            </w:pict>
          </mc:Fallback>
        </mc:AlternateContent>
      </w:r>
    </w:p>
    <w:p w14:paraId="7C4AFE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03AA73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46742D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 w:eastAsiaTheme="minorEastAsia"/>
          <w:sz w:val="24"/>
          <w:szCs w:val="24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2902585</wp:posOffset>
                </wp:positionH>
                <wp:positionV relativeFrom="paragraph">
                  <wp:posOffset>1967230</wp:posOffset>
                </wp:positionV>
                <wp:extent cx="2294255" cy="507365"/>
                <wp:effectExtent l="5080" t="4445" r="12065" b="889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507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0460A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罗景宸和李伊一在建构公交车站。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55pt;margin-top:154.9pt;height:39.95pt;width:180.65pt;z-index:251664384;mso-width-relative:page;mso-height-relative:page;" fillcolor="#FFFFFF [3201]" filled="t" stroked="t" coordsize="21600,21600" o:gfxdata="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GS/hdDY&#10;AAAACwEAAA8AAAAAAAAAAQAgAAAAIgAAAGRycy9kb3ducmV2LnhtbFBLAQIUABQAAAAIAIdO4kAx&#10;8VJ8WQIAALkEAAAOAAAAAAAAAAEAIAAAACc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510460A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罗景宸和李伊一在建构公交车站。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1966595</wp:posOffset>
                </wp:positionV>
                <wp:extent cx="2294255" cy="507365"/>
                <wp:effectExtent l="5080" t="4445" r="12065" b="889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507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FFA1A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郭煜霖、李子木在玩乌鸦喝水，张嘉宸、王紫妍一起玩大力士平衡木。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15pt;margin-top:154.85pt;height:39.95pt;width:180.65pt;z-index:251663360;mso-width-relative:page;mso-height-relative:page;" fillcolor="#FFFFFF [3201]" filled="t" stroked="t" coordsize="21600,21600" o:gfxdata="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He3oDjVAAAA&#10;CQEAAA8AAAAAAAAAAQAgAAAAIgAAAGRycy9kb3ducmV2LnhtbFBLAQIUABQAAAAIAIdO4kBwFuXO&#10;WQIAALkEAAAOAAAAAAAAAAEAIAAAACQ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6AFFA1A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郭煜霖、李子木在玩乌鸦喝水，张嘉宸、王紫妍一起玩大力士平衡木。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5" name="图片 15" descr="IMG_5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50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IMG_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50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</w:t>
      </w:r>
    </w:p>
    <w:p w14:paraId="1EDCFC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79280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AE044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A02AA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</w:t>
      </w:r>
    </w:p>
    <w:p w14:paraId="3574C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 w14:paraId="25093620"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24.6.24</w:t>
      </w:r>
    </w:p>
    <w:p w14:paraId="7BFBBDD4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sz w:val="24"/>
          <w:szCs w:val="24"/>
        </w:rPr>
        <w:t>中三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 w14:paraId="6C96173F"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 w14:paraId="78F7A2B6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 w14:paraId="1E871193"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 w14:paraId="51539E5A"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 w14:paraId="65766C92"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 w14:paraId="215DC022">
      <w:pPr>
        <w:pStyle w:val="22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 w14:paraId="3D6D2F05"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 w14:paraId="1D25442A"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 w14:paraId="026FC032"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 w14:paraId="6F5A2BD7"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9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 w14:paraId="3E5B050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 w14:paraId="208446F3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 w14:paraId="056F07D5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 w14:paraId="4F023350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1CA7F5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 w14:paraId="3801D4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 w14:paraId="000F56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D3437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  <w:vAlign w:val="top"/>
          </w:tcPr>
          <w:p w14:paraId="66A0C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45318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5F80A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647D57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66337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 w14:paraId="394F14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 w14:paraId="7E1779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DC82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F3C28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4596D3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0759E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E1222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 w14:paraId="78CF62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3F4B3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88008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0E9738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3A04F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16457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 w14:paraId="6A1E2D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vAlign w:val="top"/>
          </w:tcPr>
          <w:p w14:paraId="11AA4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35" w:type="dxa"/>
            <w:vAlign w:val="top"/>
          </w:tcPr>
          <w:p w14:paraId="06633C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93" w:type="dxa"/>
            <w:vAlign w:val="top"/>
          </w:tcPr>
          <w:p w14:paraId="5516D2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67D9AF4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25CD50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 w14:paraId="13CD07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B77F2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230CA4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13B382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2A7D4E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7A5A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vAlign w:val="top"/>
          </w:tcPr>
          <w:p w14:paraId="248844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54316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A49BB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09E51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B48486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41919D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 w14:paraId="05759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2D8BE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626134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587D6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243D71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01F1D5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 w14:paraId="06244A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vAlign w:val="top"/>
          </w:tcPr>
          <w:p w14:paraId="47F832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vAlign w:val="top"/>
          </w:tcPr>
          <w:p w14:paraId="707508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vAlign w:val="top"/>
          </w:tcPr>
          <w:p w14:paraId="27B5B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1EE1AC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14CFE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  <w:vAlign w:val="top"/>
          </w:tcPr>
          <w:p w14:paraId="1E6692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5B066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2783A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394FC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85002C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285242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BF5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A56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A4281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8902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67C8BF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D609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97D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452FD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F6283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758D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菜没吃完</w:t>
            </w:r>
          </w:p>
        </w:tc>
      </w:tr>
      <w:tr w14:paraId="1DA63F3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4C9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7FC2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68718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EB7D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C56AA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F67EECD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88AC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819FE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E4A2E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B97B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AEB6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03991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3C6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C2B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FDCC9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FA3F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A6028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菜没吃完</w:t>
            </w:r>
          </w:p>
        </w:tc>
      </w:tr>
      <w:tr w14:paraId="4B7BF9B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3D70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6046A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F4A3E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9B9F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274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7095A2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E18C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9BC9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A4F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D87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30081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菜没吃完</w:t>
            </w:r>
          </w:p>
        </w:tc>
      </w:tr>
      <w:tr w14:paraId="73D940E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25858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704BB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F7B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D07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4ADD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98BC8A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9220D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79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54CA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5E7E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3F12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84081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FFEAC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E8568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391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827E0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4DEA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3FA6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89090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FFD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9DEA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4D1F4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4158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2FF69D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5423F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2F91B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C5BE5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968E2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D074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05BB3C0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4ED7D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FD22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83CD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3E169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FA541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39769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F847F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1B0DE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CFEB6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98A0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630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12D91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91FE1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D94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7810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4998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75C0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3086D6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474B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32460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28BB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D598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9DFA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4D31E0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CF4E5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4E6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C82D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AC4AF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6F89B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8D3716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4F7D9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1AC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E865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2F54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0BBA1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491465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A75ED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0B972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9DFB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2D9A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B5D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2175CB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C1835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DABD9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0B58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1A48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CA556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6DB319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4D6DA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5C391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16AE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5F6F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9AB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8E7098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6CE06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614B1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下午来园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B29AF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70B1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719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 w14:paraId="73AAD7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584BAB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2709E8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1E5AD9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C44A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 w14:paraId="58F6F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★天气渐热，请大家给孩子准备温水，带好吸汗巾，勤洗澡、洗头，注个人卫生。</w:t>
      </w:r>
    </w:p>
    <w:p w14:paraId="65239F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</w:t>
      </w:r>
      <w:r>
        <w:rPr>
          <w:rFonts w:ascii="宋体" w:hAnsi="宋体" w:eastAsia="宋体" w:cs="宋体"/>
          <w:sz w:val="24"/>
          <w:szCs w:val="24"/>
        </w:rPr>
        <w:t>各位家长：夏季，溺水进入高发期，预防溺水正当时。现推荐“预防溺水家长看护篇”和“预防溺水孩子必知篇”，家长观看和陪伴孩子观看中，引导幼儿学习防溺水知识与方法，共同护航孩子健康快乐成长。</w:t>
      </w:r>
    </w:p>
    <w:p w14:paraId="1685EA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</w:t>
      </w:r>
      <w:r>
        <w:rPr>
          <w:rFonts w:ascii="宋体" w:hAnsi="宋体" w:eastAsia="宋体" w:cs="宋体"/>
          <w:sz w:val="24"/>
          <w:szCs w:val="24"/>
        </w:rPr>
        <w:t>各位家长，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班级群</w:t>
      </w: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t>分享一些正确刷牙方式和口腔知识科普视频，大家可以带着孩子一起观看哦～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91647">
    <w:pPr>
      <w:pStyle w:val="4"/>
    </w:pPr>
  </w:p>
  <w:p w14:paraId="4FFDF9D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84643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wLCJoZGlkIjoiZTYyYzg5NmZhYmE3MDYzZGM4MDU5ZDFmNjNmNjBjZWMiLCJ1c2VyQ291bnQiOjF9"/>
  </w:docVars>
  <w:rsids>
    <w:rsidRoot w:val="FDDFC22F"/>
    <w:rsid w:val="002F43F3"/>
    <w:rsid w:val="005E3388"/>
    <w:rsid w:val="00750526"/>
    <w:rsid w:val="00BA7A8E"/>
    <w:rsid w:val="017E0A5C"/>
    <w:rsid w:val="01B7115A"/>
    <w:rsid w:val="01EF2C7B"/>
    <w:rsid w:val="02395671"/>
    <w:rsid w:val="03AB7CC0"/>
    <w:rsid w:val="04044A8F"/>
    <w:rsid w:val="044C35E0"/>
    <w:rsid w:val="04EC4897"/>
    <w:rsid w:val="054B2389"/>
    <w:rsid w:val="05CA13F7"/>
    <w:rsid w:val="05D275D9"/>
    <w:rsid w:val="06FE2509"/>
    <w:rsid w:val="080961A7"/>
    <w:rsid w:val="08386984"/>
    <w:rsid w:val="083A5F79"/>
    <w:rsid w:val="0A67018F"/>
    <w:rsid w:val="0AA23099"/>
    <w:rsid w:val="0AEC3EEE"/>
    <w:rsid w:val="0AFF26B2"/>
    <w:rsid w:val="0B6D49E9"/>
    <w:rsid w:val="0BAC4C0D"/>
    <w:rsid w:val="0C9C3667"/>
    <w:rsid w:val="0FC43A45"/>
    <w:rsid w:val="11F23A69"/>
    <w:rsid w:val="11FD9232"/>
    <w:rsid w:val="13B65B4D"/>
    <w:rsid w:val="1414312C"/>
    <w:rsid w:val="14C57350"/>
    <w:rsid w:val="15AE2711"/>
    <w:rsid w:val="15F0328F"/>
    <w:rsid w:val="16AC467B"/>
    <w:rsid w:val="16C1446C"/>
    <w:rsid w:val="16D337A8"/>
    <w:rsid w:val="18EB6991"/>
    <w:rsid w:val="18FA7144"/>
    <w:rsid w:val="19097C0F"/>
    <w:rsid w:val="194870F3"/>
    <w:rsid w:val="1B236A3C"/>
    <w:rsid w:val="1B791426"/>
    <w:rsid w:val="1CBD105D"/>
    <w:rsid w:val="1D1A3349"/>
    <w:rsid w:val="1DB85CBF"/>
    <w:rsid w:val="1DF052E6"/>
    <w:rsid w:val="1E2B2EE3"/>
    <w:rsid w:val="1EA8249F"/>
    <w:rsid w:val="1EBD0A44"/>
    <w:rsid w:val="1F29007A"/>
    <w:rsid w:val="1F2E4FEB"/>
    <w:rsid w:val="207E6C22"/>
    <w:rsid w:val="20AA55A3"/>
    <w:rsid w:val="20E07ADB"/>
    <w:rsid w:val="2164721B"/>
    <w:rsid w:val="219140CF"/>
    <w:rsid w:val="21B86822"/>
    <w:rsid w:val="22AE5504"/>
    <w:rsid w:val="23EB4030"/>
    <w:rsid w:val="2572222E"/>
    <w:rsid w:val="25DE50BD"/>
    <w:rsid w:val="26DF596B"/>
    <w:rsid w:val="27135AA0"/>
    <w:rsid w:val="2781408C"/>
    <w:rsid w:val="27A1068C"/>
    <w:rsid w:val="27EFD32C"/>
    <w:rsid w:val="2B3FE990"/>
    <w:rsid w:val="2D0E14EB"/>
    <w:rsid w:val="2D677CFA"/>
    <w:rsid w:val="2E284219"/>
    <w:rsid w:val="2EAB0DB9"/>
    <w:rsid w:val="2F241B97"/>
    <w:rsid w:val="30A763DE"/>
    <w:rsid w:val="30AB1858"/>
    <w:rsid w:val="30BA08A0"/>
    <w:rsid w:val="31BA0E9B"/>
    <w:rsid w:val="324454D1"/>
    <w:rsid w:val="32D1177D"/>
    <w:rsid w:val="3357441C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3B7AD7"/>
    <w:rsid w:val="38FD6262"/>
    <w:rsid w:val="397E3815"/>
    <w:rsid w:val="39AFA0C9"/>
    <w:rsid w:val="39CD59CF"/>
    <w:rsid w:val="39D7D09D"/>
    <w:rsid w:val="39E45A6C"/>
    <w:rsid w:val="39EF870C"/>
    <w:rsid w:val="3A75471B"/>
    <w:rsid w:val="3B7630D2"/>
    <w:rsid w:val="3BAB3883"/>
    <w:rsid w:val="3C5F362D"/>
    <w:rsid w:val="3C7B419F"/>
    <w:rsid w:val="3CF3187E"/>
    <w:rsid w:val="3DF241FE"/>
    <w:rsid w:val="3EA5077D"/>
    <w:rsid w:val="3EB25DE3"/>
    <w:rsid w:val="3F4AA5B5"/>
    <w:rsid w:val="3FDF7D12"/>
    <w:rsid w:val="3FE79CDB"/>
    <w:rsid w:val="3FEB10D0"/>
    <w:rsid w:val="40C3574B"/>
    <w:rsid w:val="42A0589C"/>
    <w:rsid w:val="44011548"/>
    <w:rsid w:val="4455396D"/>
    <w:rsid w:val="455226EB"/>
    <w:rsid w:val="460012F9"/>
    <w:rsid w:val="468F79D4"/>
    <w:rsid w:val="47016E9C"/>
    <w:rsid w:val="489D09BB"/>
    <w:rsid w:val="48AE001D"/>
    <w:rsid w:val="4B017691"/>
    <w:rsid w:val="4B3A599A"/>
    <w:rsid w:val="4BED7803"/>
    <w:rsid w:val="4BFFE1E8"/>
    <w:rsid w:val="4CA133E9"/>
    <w:rsid w:val="4D6B5451"/>
    <w:rsid w:val="4DB0473D"/>
    <w:rsid w:val="4DD34C16"/>
    <w:rsid w:val="4DE80E46"/>
    <w:rsid w:val="4F5921E9"/>
    <w:rsid w:val="4F6F5E55"/>
    <w:rsid w:val="4F761909"/>
    <w:rsid w:val="4F8F602D"/>
    <w:rsid w:val="4FB72BD2"/>
    <w:rsid w:val="4FBA5EFC"/>
    <w:rsid w:val="5032428D"/>
    <w:rsid w:val="51277B58"/>
    <w:rsid w:val="513427A9"/>
    <w:rsid w:val="53AE244F"/>
    <w:rsid w:val="540A50E0"/>
    <w:rsid w:val="547B4CC3"/>
    <w:rsid w:val="555E4D51"/>
    <w:rsid w:val="567752D1"/>
    <w:rsid w:val="567D7B92"/>
    <w:rsid w:val="56BF6C25"/>
    <w:rsid w:val="57577905"/>
    <w:rsid w:val="5782519E"/>
    <w:rsid w:val="57D50F92"/>
    <w:rsid w:val="57E03A9E"/>
    <w:rsid w:val="589741B3"/>
    <w:rsid w:val="58985000"/>
    <w:rsid w:val="5A9D23A8"/>
    <w:rsid w:val="5ACC7A5C"/>
    <w:rsid w:val="5B79631E"/>
    <w:rsid w:val="5C0B242B"/>
    <w:rsid w:val="5C0C6AB2"/>
    <w:rsid w:val="5C592653"/>
    <w:rsid w:val="5C8A6B4B"/>
    <w:rsid w:val="5D620571"/>
    <w:rsid w:val="5EE231A0"/>
    <w:rsid w:val="5F595560"/>
    <w:rsid w:val="5FA70AF5"/>
    <w:rsid w:val="5FAF0EDF"/>
    <w:rsid w:val="5FFE9047"/>
    <w:rsid w:val="5FFFBB84"/>
    <w:rsid w:val="616E73BE"/>
    <w:rsid w:val="61E459BD"/>
    <w:rsid w:val="623D2AA3"/>
    <w:rsid w:val="629D470C"/>
    <w:rsid w:val="64A5275E"/>
    <w:rsid w:val="65954C03"/>
    <w:rsid w:val="65B5759C"/>
    <w:rsid w:val="68CB6C40"/>
    <w:rsid w:val="690D615B"/>
    <w:rsid w:val="692F64ED"/>
    <w:rsid w:val="6A9A24EF"/>
    <w:rsid w:val="6AAF47E9"/>
    <w:rsid w:val="6AB53940"/>
    <w:rsid w:val="6AF3614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0B07809"/>
    <w:rsid w:val="71550CD4"/>
    <w:rsid w:val="718E4E42"/>
    <w:rsid w:val="719C5ADE"/>
    <w:rsid w:val="723A1779"/>
    <w:rsid w:val="72473147"/>
    <w:rsid w:val="736D15CD"/>
    <w:rsid w:val="738058F0"/>
    <w:rsid w:val="73C56C10"/>
    <w:rsid w:val="743B5F51"/>
    <w:rsid w:val="74C240B0"/>
    <w:rsid w:val="74FD2114"/>
    <w:rsid w:val="751141B9"/>
    <w:rsid w:val="757F4EFD"/>
    <w:rsid w:val="767D34EE"/>
    <w:rsid w:val="76EF92B7"/>
    <w:rsid w:val="77BD8E83"/>
    <w:rsid w:val="77C12C4C"/>
    <w:rsid w:val="77FB462D"/>
    <w:rsid w:val="7A4C304B"/>
    <w:rsid w:val="7A6863ED"/>
    <w:rsid w:val="7AF25708"/>
    <w:rsid w:val="7AF3401F"/>
    <w:rsid w:val="7AF6440E"/>
    <w:rsid w:val="7B392C82"/>
    <w:rsid w:val="7B973A0B"/>
    <w:rsid w:val="7BFADF96"/>
    <w:rsid w:val="7BFE685F"/>
    <w:rsid w:val="7BFF4CA5"/>
    <w:rsid w:val="7C4E22C5"/>
    <w:rsid w:val="7CDF599D"/>
    <w:rsid w:val="7CE73AB0"/>
    <w:rsid w:val="7D7F2B4E"/>
    <w:rsid w:val="7DB71DCB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9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4</Pages>
  <Words>851</Words>
  <Characters>864</Characters>
  <Lines>1</Lines>
  <Paragraphs>1</Paragraphs>
  <TotalTime>2</TotalTime>
  <ScaleCrop>false</ScaleCrop>
  <LinksUpToDate>false</LinksUpToDate>
  <CharactersWithSpaces>899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2024-06-24T08:01:56Z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DA66D023EC084F35852506D43D345E5B_13</vt:lpwstr>
  </property>
  <property fmtid="{D5CDD505-2E9C-101B-9397-08002B2CF9AE}" pid="5" name="commondata">
    <vt:lpwstr>eyJjb3VudCI6MiwiaGRpZCI6IjRlZDA0ZWVlNTFiN2U0MDhlODkyYzU1MjA5OWM2NWJkIiwidXNlckNvdW50IjoyfQ==</vt:lpwstr>
  </property>
</Properties>
</file>