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6021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60325</wp:posOffset>
            </wp:positionH>
            <wp:positionV relativeFrom="paragraph">
              <wp:posOffset>37465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ascii="宋体" w:hAnsi="宋体" w:eastAsia="宋体" w:cs="宋体"/>
          <w:sz w:val="24"/>
          <w:szCs w:val="24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小桃酥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芝麻饭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银牙鳝丝、蒜泥空心菜、竹荪豆腐汤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1"/>
          <w:szCs w:val="21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画卷、酸奶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vertAlign w:val="baseline"/>
          <w:lang w:val="en-US" w:eastAsia="zh-CN"/>
        </w:rPr>
        <w:t>水果：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香蕉、樱桃番茄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1905</wp:posOffset>
            </wp:positionV>
            <wp:extent cx="2174240" cy="1631315"/>
            <wp:effectExtent l="0" t="0" r="5080" b="14605"/>
            <wp:wrapNone/>
            <wp:docPr id="5" name="图片 5" descr="C:/Users/lulu/OneDrive/桌面/6.21/d08fc6f0933e8f78c16856fd0736bb55.jpgd08fc6f0933e8f78c16856fd0736b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6.21/d08fc6f0933e8f78c16856fd0736bb55.jpgd08fc6f0933e8f78c16856fd0736bb55"/>
                    <pic:cNvPicPr>
                      <a:picLocks noChangeAspect="1"/>
                    </pic:cNvPicPr>
                  </pic:nvPicPr>
                  <pic:blipFill>
                    <a:blip r:embed="rId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9525</wp:posOffset>
            </wp:positionV>
            <wp:extent cx="2174240" cy="1631315"/>
            <wp:effectExtent l="0" t="0" r="5080" b="14605"/>
            <wp:wrapNone/>
            <wp:docPr id="6" name="图片 6" descr="C:/Users/lulu/OneDrive/桌面/6.21/d017bd9f4e00095ff7258b6649289a05.jpgd017bd9f4e00095ff7258b6649289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6.21/d017bd9f4e00095ff7258b6649289a05.jpgd017bd9f4e00095ff7258b6649289a05"/>
                    <pic:cNvPicPr>
                      <a:picLocks noChangeAspect="1"/>
                    </pic:cNvPicPr>
                  </pic:nvPicPr>
                  <pic:blipFill>
                    <a:blip r:embed="rId1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109855</wp:posOffset>
            </wp:positionV>
            <wp:extent cx="2174240" cy="1631315"/>
            <wp:effectExtent l="0" t="0" r="5080" b="14605"/>
            <wp:wrapNone/>
            <wp:docPr id="9" name="图片 9" descr="C:/Users/lulu/OneDrive/桌面/6.21/68451d7b5603442b7c4906615f723500.jpg68451d7b5603442b7c4906615f72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6.21/68451d7b5603442b7c4906615f723500.jpg68451d7b5603442b7c4906615f723500"/>
                    <pic:cNvPicPr>
                      <a:picLocks noChangeAspect="1"/>
                    </pic:cNvPicPr>
                  </pic:nvPicPr>
                  <pic:blipFill>
                    <a:blip r:embed="rId1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93345</wp:posOffset>
            </wp:positionV>
            <wp:extent cx="2174240" cy="1631315"/>
            <wp:effectExtent l="0" t="0" r="5080" b="14605"/>
            <wp:wrapNone/>
            <wp:docPr id="7" name="图片 7" descr="C:/Users/lulu/OneDrive/桌面/6.21/618d26b24f14e6c65d3b930ce15d7e12.jpg618d26b24f14e6c65d3b930ce15d7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6.21/618d26b24f14e6c65d3b930ce15d7e12.jpg618d26b24f14e6c65d3b930ce15d7e12"/>
                    <pic:cNvPicPr>
                      <a:picLocks noChangeAspect="1"/>
                    </pic:cNvPicPr>
                  </pic:nvPicPr>
                  <pic:blipFill>
                    <a:blip r:embed="rId1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43815</wp:posOffset>
            </wp:positionV>
            <wp:extent cx="2174240" cy="1631315"/>
            <wp:effectExtent l="0" t="0" r="5080" b="14605"/>
            <wp:wrapNone/>
            <wp:docPr id="12" name="图片 12" descr="C:/Users/lulu/OneDrive/桌面/6.21/fb9e6da134429a52b0d66a1d0ada2440.jpgfb9e6da134429a52b0d66a1d0ada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6.21/fb9e6da134429a52b0d66a1d0ada2440.jpgfb9e6da134429a52b0d66a1d0ada2440"/>
                    <pic:cNvPicPr>
                      <a:picLocks noChangeAspect="1"/>
                    </pic:cNvPicPr>
                  </pic:nvPicPr>
                  <pic:blipFill>
                    <a:blip r:embed="rId1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32385</wp:posOffset>
            </wp:positionV>
            <wp:extent cx="2174240" cy="1631315"/>
            <wp:effectExtent l="0" t="0" r="5080" b="14605"/>
            <wp:wrapNone/>
            <wp:docPr id="11" name="图片 11" descr="C:/Users/lulu/OneDrive/桌面/6.21/e7939645a93065e5103c207b585e906f.jpge7939645a93065e5103c207b585e9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6.21/e7939645a93065e5103c207b585e906f.jpge7939645a93065e5103c207b585e906f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hAnsi="宋体" w:eastAsia="宋体" w:cs="宋体"/>
          <w:sz w:val="24"/>
          <w:szCs w:val="24"/>
        </w:rPr>
        <w:t>又到了区域游戏的时间，小朋友们自主进入喜欢的区域游戏。一起来看看他们都玩了些什么吧！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3773170</wp:posOffset>
            </wp:positionH>
            <wp:positionV relativeFrom="paragraph">
              <wp:posOffset>337185</wp:posOffset>
            </wp:positionV>
            <wp:extent cx="1758950" cy="1320165"/>
            <wp:effectExtent l="0" t="0" r="8890" b="5715"/>
            <wp:wrapNone/>
            <wp:docPr id="20" name="图片 20" descr="C:/Users/lulu/OneDrive/桌面/6.21/60eb6fc36dc04f77c9eaa404e3524703.jpg60eb6fc36dc04f77c9eaa404e3524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6.21/60eb6fc36dc04f77c9eaa404e3524703.jpg60eb6fc36dc04f77c9eaa404e3524703"/>
                    <pic:cNvPicPr>
                      <a:picLocks noChangeAspect="1"/>
                    </pic:cNvPicPr>
                  </pic:nvPicPr>
                  <pic:blipFill>
                    <a:blip r:embed="rId1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292735</wp:posOffset>
            </wp:positionV>
            <wp:extent cx="1758950" cy="1320165"/>
            <wp:effectExtent l="0" t="0" r="8890" b="5715"/>
            <wp:wrapNone/>
            <wp:docPr id="13" name="图片 13" descr="C:/Users/lulu/OneDrive/桌面/6.21/1b43e3d93caa1859b3a0bee32bb9ee43.jpg1b43e3d93caa1859b3a0bee32bb9e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6.21/1b43e3d93caa1859b3a0bee32bb9ee43.jpg1b43e3d93caa1859b3a0bee32bb9ee43"/>
                    <pic:cNvPicPr>
                      <a:picLocks noChangeAspect="1"/>
                    </pic:cNvPicPr>
                  </pic:nvPicPr>
                  <pic:blipFill>
                    <a:blip r:embed="rId1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310515</wp:posOffset>
            </wp:positionV>
            <wp:extent cx="1758950" cy="1320165"/>
            <wp:effectExtent l="0" t="0" r="8890" b="5715"/>
            <wp:wrapNone/>
            <wp:docPr id="16" name="图片 16" descr="C:/Users/lulu/OneDrive/桌面/6.21/1f26045035f2d2f4de5ea418b26cf3ab.jpg1f26045035f2d2f4de5ea418b26cf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6.21/1f26045035f2d2f4de5ea418b26cf3ab.jpg1f26045035f2d2f4de5ea418b26cf3ab"/>
                    <pic:cNvPicPr>
                      <a:picLocks noChangeAspect="1"/>
                    </pic:cNvPicPr>
                  </pic:nvPicPr>
                  <pic:blipFill>
                    <a:blip r:embed="rId1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         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bookmarkStart w:id="0" w:name="_GoBack"/>
      <w:bookmarkEnd w:id="0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99695</wp:posOffset>
            </wp:positionV>
            <wp:extent cx="1758950" cy="1320165"/>
            <wp:effectExtent l="0" t="0" r="8890" b="5715"/>
            <wp:wrapNone/>
            <wp:docPr id="29" name="图片 29" descr="C:/Users/lulu/OneDrive/桌面/6.21/b87725f8931b1f51f5a40756ffdd082a.jpgb87725f8931b1f51f5a40756ffdd0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6.21/b87725f8931b1f51f5a40756ffdd082a.jpgb87725f8931b1f51f5a40756ffdd082a"/>
                    <pic:cNvPicPr>
                      <a:picLocks noChangeAspect="1"/>
                    </pic:cNvPicPr>
                  </pic:nvPicPr>
                  <pic:blipFill>
                    <a:blip r:embed="rId18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76835</wp:posOffset>
            </wp:positionV>
            <wp:extent cx="1758950" cy="1320165"/>
            <wp:effectExtent l="0" t="0" r="8890" b="5715"/>
            <wp:wrapNone/>
            <wp:docPr id="28" name="图片 28" descr="C:/Users/lulu/OneDrive/桌面/6.21/43051054a2c71954119065df6d43ebcb.jpg43051054a2c71954119065df6d43e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6.21/43051054a2c71954119065df6d43ebcb.jpg43051054a2c71954119065df6d43ebcb"/>
                    <pic:cNvPicPr>
                      <a:picLocks noChangeAspect="1"/>
                    </pic:cNvPicPr>
                  </pic:nvPicPr>
                  <pic:blipFill>
                    <a:blip r:embed="rId19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46355</wp:posOffset>
            </wp:positionV>
            <wp:extent cx="1758950" cy="1320165"/>
            <wp:effectExtent l="0" t="0" r="8890" b="5715"/>
            <wp:wrapNone/>
            <wp:docPr id="27" name="图片 27" descr="C:/Users/lulu/OneDrive/桌面/6.21/10022ab46a5fa53b9aefbb6574b83c6a.jpg10022ab46a5fa53b9aefbb6574b83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lulu/OneDrive/桌面/6.21/10022ab46a5fa53b9aefbb6574b83c6a.jpg10022ab46a5fa53b9aefbb6574b83c6a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290" w:firstLineChars="100"/>
        <w:jc w:val="both"/>
        <w:rPr>
          <w:rStyle w:val="12"/>
          <w:rFonts w:hint="default" w:ascii="宋体" w:hAnsi="宋体" w:eastAsia="宋体" w:cs="宋体"/>
          <w:b w:val="0"/>
          <w:bCs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1"/>
          <w:szCs w:val="21"/>
          <w:lang w:val="en-US" w:eastAsia="zh-CN" w:bidi="ar"/>
        </w:rPr>
        <w:t>由于今天是阴雨天，所以我们没有出去混班，我们在教室里和老师一起做着有趣的律动和舞蹈，也能锻炼身体呢！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3988435</wp:posOffset>
            </wp:positionH>
            <wp:positionV relativeFrom="paragraph">
              <wp:posOffset>231140</wp:posOffset>
            </wp:positionV>
            <wp:extent cx="1758950" cy="1320165"/>
            <wp:effectExtent l="0" t="0" r="8890" b="5715"/>
            <wp:wrapNone/>
            <wp:docPr id="3" name="图片 3" descr="C:/Users/lulu/OneDrive/桌面/6.21/78cadd51653c5e7694f881c95f3db84f.jpg78cadd51653c5e7694f881c95f3db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6.21/78cadd51653c5e7694f881c95f3db84f.jpg78cadd51653c5e7694f881c95f3db84f"/>
                    <pic:cNvPicPr>
                      <a:picLocks noChangeAspect="1"/>
                    </pic:cNvPicPr>
                  </pic:nvPicPr>
                  <pic:blipFill>
                    <a:blip r:embed="rId2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2058035</wp:posOffset>
            </wp:positionH>
            <wp:positionV relativeFrom="paragraph">
              <wp:posOffset>197485</wp:posOffset>
            </wp:positionV>
            <wp:extent cx="1758950" cy="1320165"/>
            <wp:effectExtent l="0" t="0" r="8890" b="5715"/>
            <wp:wrapNone/>
            <wp:docPr id="2" name="图片 2" descr="C:/Users/lulu/OneDrive/桌面/6.21/12bb5818b2cda331ce7ac9f4456a12d6.jpg12bb5818b2cda331ce7ac9f4456a1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6.21/12bb5818b2cda331ce7ac9f4456a12d6.jpg12bb5818b2cda331ce7ac9f4456a12d6"/>
                    <pic:cNvPicPr>
                      <a:picLocks noChangeAspect="1"/>
                    </pic:cNvPicPr>
                  </pic:nvPicPr>
                  <pic:blipFill>
                    <a:blip r:embed="rId2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213995</wp:posOffset>
            </wp:positionV>
            <wp:extent cx="1758950" cy="1320165"/>
            <wp:effectExtent l="0" t="0" r="8890" b="5715"/>
            <wp:wrapNone/>
            <wp:docPr id="1" name="图片 1" descr="C:/Users/lulu/OneDrive/桌面/6.21/0da712d34c40e80e4cfd28de805ae040.jpg0da712d34c40e80e4cfd28de805ae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6.21/0da712d34c40e80e4cfd28de805ae040.jpg0da712d34c40e80e4cfd28de805ae040"/>
                    <pic:cNvPicPr>
                      <a:picLocks noChangeAspect="1"/>
                    </pic:cNvPicPr>
                  </pic:nvPicPr>
                  <pic:blipFill>
                    <a:blip r:embed="rId2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361"/>
        <w:jc w:val="both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361"/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530860</wp:posOffset>
            </wp:positionV>
            <wp:extent cx="1758950" cy="1320165"/>
            <wp:effectExtent l="0" t="0" r="8890" b="5715"/>
            <wp:wrapNone/>
            <wp:docPr id="14" name="图片 14" descr="C:/Users/lulu/OneDrive/桌面/6.21/e828c52cace5b409e09c1278b28acbfa.jpge828c52cace5b409e09c1278b28ac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6.21/e828c52cace5b409e09c1278b28acbfa.jpge828c52cace5b409e09c1278b28acbfa"/>
                    <pic:cNvPicPr>
                      <a:picLocks noChangeAspect="1"/>
                    </pic:cNvPicPr>
                  </pic:nvPicPr>
                  <pic:blipFill>
                    <a:blip r:embed="rId2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530860</wp:posOffset>
            </wp:positionV>
            <wp:extent cx="1758950" cy="1320165"/>
            <wp:effectExtent l="0" t="0" r="8890" b="5715"/>
            <wp:wrapNone/>
            <wp:docPr id="10" name="图片 10" descr="C:/Users/lulu/OneDrive/桌面/6.21/a3487af906dbc7f9912523d41e6be07d.jpga3487af906dbc7f9912523d41e6be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6.21/a3487af906dbc7f9912523d41e6be07d.jpga3487af906dbc7f9912523d41e6be07d"/>
                    <pic:cNvPicPr>
                      <a:picLocks noChangeAspect="1"/>
                    </pic:cNvPicPr>
                  </pic:nvPicPr>
                  <pic:blipFill>
                    <a:blip r:embed="rId2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505460</wp:posOffset>
            </wp:positionV>
            <wp:extent cx="1758950" cy="1320165"/>
            <wp:effectExtent l="0" t="0" r="8890" b="5715"/>
            <wp:wrapNone/>
            <wp:docPr id="8" name="图片 8" descr="C:/Users/lulu/OneDrive/桌面/6.21/93fb975ea53dbecd9a057c7f8c07d926.jpg93fb975ea53dbecd9a057c7f8c07d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6.21/93fb975ea53dbecd9a057c7f8c07d926.jpg93fb975ea53dbecd9a057c7f8c07d926"/>
                    <pic:cNvPicPr>
                      <a:picLocks noChangeAspect="1"/>
                    </pic:cNvPicPr>
                  </pic:nvPicPr>
                  <pic:blipFill>
                    <a:blip r:embed="rId2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60" w:lineRule="exact"/>
        <w:ind w:right="0"/>
        <w:jc w:val="both"/>
        <w:textAlignment w:val="auto"/>
        <w:rPr>
          <w:rFonts w:hint="default" w:ascii="宋体" w:hAnsi="宋体" w:eastAsia="宋体" w:cstheme="minorEastAsia"/>
          <w:b w:val="0"/>
          <w:bCs w:val="0"/>
          <w:color w:val="0D0D0D" w:themeColor="text1" w:themeTint="F2"/>
          <w:sz w:val="24"/>
          <w:szCs w:val="24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I3LCJoZGlkIjoiN2YzNjBkOTgyNWQ1YTMxYzM3MzMwNWFiODNmOWIzYWMiLCJ1c2VyQ291bnQiOjM0MH0="/>
  </w:docVars>
  <w:rsids>
    <w:rsidRoot w:val="FDDFC22F"/>
    <w:rsid w:val="002410F1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050F22"/>
    <w:rsid w:val="01610DDE"/>
    <w:rsid w:val="0183453D"/>
    <w:rsid w:val="01CE3A0A"/>
    <w:rsid w:val="021D673F"/>
    <w:rsid w:val="02373186"/>
    <w:rsid w:val="023B3D4C"/>
    <w:rsid w:val="02C31095"/>
    <w:rsid w:val="02EC412F"/>
    <w:rsid w:val="03291DD7"/>
    <w:rsid w:val="034E22DA"/>
    <w:rsid w:val="03AF5DA9"/>
    <w:rsid w:val="03D766A3"/>
    <w:rsid w:val="04493279"/>
    <w:rsid w:val="046F32F8"/>
    <w:rsid w:val="0495421E"/>
    <w:rsid w:val="05340028"/>
    <w:rsid w:val="05422CE8"/>
    <w:rsid w:val="0562798B"/>
    <w:rsid w:val="05A00A7E"/>
    <w:rsid w:val="05C649F8"/>
    <w:rsid w:val="05CA13F7"/>
    <w:rsid w:val="06032501"/>
    <w:rsid w:val="063B7194"/>
    <w:rsid w:val="064E336B"/>
    <w:rsid w:val="064F2C3F"/>
    <w:rsid w:val="069A4368"/>
    <w:rsid w:val="06AE1A00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4C1BB6"/>
    <w:rsid w:val="0DD342C6"/>
    <w:rsid w:val="0E4B1F1E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03640D"/>
    <w:rsid w:val="110F36F7"/>
    <w:rsid w:val="112540E8"/>
    <w:rsid w:val="116F02CB"/>
    <w:rsid w:val="11906D4D"/>
    <w:rsid w:val="11D020FF"/>
    <w:rsid w:val="11F76665"/>
    <w:rsid w:val="11FD9232"/>
    <w:rsid w:val="12687563"/>
    <w:rsid w:val="12695089"/>
    <w:rsid w:val="127203E1"/>
    <w:rsid w:val="12837EF9"/>
    <w:rsid w:val="128B3251"/>
    <w:rsid w:val="12A10749"/>
    <w:rsid w:val="12A72F62"/>
    <w:rsid w:val="12E21C96"/>
    <w:rsid w:val="12E82452"/>
    <w:rsid w:val="13470326"/>
    <w:rsid w:val="137666A2"/>
    <w:rsid w:val="13DA4490"/>
    <w:rsid w:val="13EE7251"/>
    <w:rsid w:val="142B4CEC"/>
    <w:rsid w:val="143A3E26"/>
    <w:rsid w:val="14706BA3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897573"/>
    <w:rsid w:val="16A70E2C"/>
    <w:rsid w:val="16F05A82"/>
    <w:rsid w:val="1715758D"/>
    <w:rsid w:val="178D1819"/>
    <w:rsid w:val="179F680B"/>
    <w:rsid w:val="17BE22F5"/>
    <w:rsid w:val="17D31922"/>
    <w:rsid w:val="17F453F5"/>
    <w:rsid w:val="18147845"/>
    <w:rsid w:val="18434804"/>
    <w:rsid w:val="18510A99"/>
    <w:rsid w:val="185760AF"/>
    <w:rsid w:val="18596886"/>
    <w:rsid w:val="18AF1506"/>
    <w:rsid w:val="18D92CD7"/>
    <w:rsid w:val="18E849B9"/>
    <w:rsid w:val="18F87F4A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512FD2"/>
    <w:rsid w:val="1A670100"/>
    <w:rsid w:val="1A89276C"/>
    <w:rsid w:val="1ABD21F4"/>
    <w:rsid w:val="1AE8027C"/>
    <w:rsid w:val="1B144870"/>
    <w:rsid w:val="1B6A60FA"/>
    <w:rsid w:val="1C11478D"/>
    <w:rsid w:val="1C2213A3"/>
    <w:rsid w:val="1C2C33AF"/>
    <w:rsid w:val="1C304DF6"/>
    <w:rsid w:val="1C3C4C54"/>
    <w:rsid w:val="1CF55E97"/>
    <w:rsid w:val="1D0636D0"/>
    <w:rsid w:val="1D1B4DD6"/>
    <w:rsid w:val="1D1E1B3A"/>
    <w:rsid w:val="1D266050"/>
    <w:rsid w:val="1DB775F0"/>
    <w:rsid w:val="1DE673A8"/>
    <w:rsid w:val="1E297706"/>
    <w:rsid w:val="1E2C05CC"/>
    <w:rsid w:val="1E402375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915ED7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D66497"/>
    <w:rsid w:val="22FB1D2D"/>
    <w:rsid w:val="236902B8"/>
    <w:rsid w:val="236C185E"/>
    <w:rsid w:val="23776B7D"/>
    <w:rsid w:val="23812232"/>
    <w:rsid w:val="23D546D1"/>
    <w:rsid w:val="23EB4030"/>
    <w:rsid w:val="2439788E"/>
    <w:rsid w:val="24397B07"/>
    <w:rsid w:val="244B45EE"/>
    <w:rsid w:val="245060A9"/>
    <w:rsid w:val="245E4322"/>
    <w:rsid w:val="24A22CDE"/>
    <w:rsid w:val="24B5496A"/>
    <w:rsid w:val="24CD6827"/>
    <w:rsid w:val="259F0749"/>
    <w:rsid w:val="25CE7AAC"/>
    <w:rsid w:val="25D23219"/>
    <w:rsid w:val="25FE3EB3"/>
    <w:rsid w:val="260D24A3"/>
    <w:rsid w:val="263F14EC"/>
    <w:rsid w:val="26743E6B"/>
    <w:rsid w:val="26931C1D"/>
    <w:rsid w:val="272555CB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9D469C1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A32F62"/>
    <w:rsid w:val="2BBE1B4A"/>
    <w:rsid w:val="2BD870AF"/>
    <w:rsid w:val="2C0061A1"/>
    <w:rsid w:val="2C2C4E65"/>
    <w:rsid w:val="2C7C5C8D"/>
    <w:rsid w:val="2CB10399"/>
    <w:rsid w:val="2CDC2BCF"/>
    <w:rsid w:val="2CE6525A"/>
    <w:rsid w:val="2CF241A1"/>
    <w:rsid w:val="2CF717B7"/>
    <w:rsid w:val="2CF75313"/>
    <w:rsid w:val="2D0E14EB"/>
    <w:rsid w:val="2D67693D"/>
    <w:rsid w:val="2DA57D7C"/>
    <w:rsid w:val="2DC55411"/>
    <w:rsid w:val="2DE37007"/>
    <w:rsid w:val="2DEA131C"/>
    <w:rsid w:val="2E597540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2F803CE6"/>
    <w:rsid w:val="2F97207B"/>
    <w:rsid w:val="2FC47573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8453D8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4A94599"/>
    <w:rsid w:val="34AC732B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A20571"/>
    <w:rsid w:val="37DC1CD5"/>
    <w:rsid w:val="37F9BC48"/>
    <w:rsid w:val="383B4C4E"/>
    <w:rsid w:val="388C06E4"/>
    <w:rsid w:val="38FD6262"/>
    <w:rsid w:val="391C0D1A"/>
    <w:rsid w:val="39677231"/>
    <w:rsid w:val="39AFA0C9"/>
    <w:rsid w:val="39D7D09D"/>
    <w:rsid w:val="39EF870C"/>
    <w:rsid w:val="3A0379ED"/>
    <w:rsid w:val="3A14378C"/>
    <w:rsid w:val="3A411471"/>
    <w:rsid w:val="3A6F2755"/>
    <w:rsid w:val="3A75471B"/>
    <w:rsid w:val="3ADC3665"/>
    <w:rsid w:val="3AFF4F67"/>
    <w:rsid w:val="3B07350D"/>
    <w:rsid w:val="3BA05E6B"/>
    <w:rsid w:val="3BAB3883"/>
    <w:rsid w:val="3BBF16F2"/>
    <w:rsid w:val="3BC521FD"/>
    <w:rsid w:val="3BDE6E4B"/>
    <w:rsid w:val="3C6B3628"/>
    <w:rsid w:val="3C6B61D4"/>
    <w:rsid w:val="3C7117B8"/>
    <w:rsid w:val="3CB73E2F"/>
    <w:rsid w:val="3CE14AA1"/>
    <w:rsid w:val="3CF3187E"/>
    <w:rsid w:val="3D1241F0"/>
    <w:rsid w:val="3D6C12AB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3899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3B1790"/>
    <w:rsid w:val="414C3A28"/>
    <w:rsid w:val="414D4CB8"/>
    <w:rsid w:val="41694F69"/>
    <w:rsid w:val="41964058"/>
    <w:rsid w:val="41B16896"/>
    <w:rsid w:val="41B31C6A"/>
    <w:rsid w:val="41B63597"/>
    <w:rsid w:val="42746D44"/>
    <w:rsid w:val="428D254A"/>
    <w:rsid w:val="429123F7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254A04"/>
    <w:rsid w:val="4436287C"/>
    <w:rsid w:val="445262E5"/>
    <w:rsid w:val="44535E86"/>
    <w:rsid w:val="44FE57D7"/>
    <w:rsid w:val="4537679D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B60E58"/>
    <w:rsid w:val="46DE02B9"/>
    <w:rsid w:val="471F22FF"/>
    <w:rsid w:val="47573A97"/>
    <w:rsid w:val="475B0CEE"/>
    <w:rsid w:val="47870AE7"/>
    <w:rsid w:val="47963413"/>
    <w:rsid w:val="47B7762C"/>
    <w:rsid w:val="47EE3067"/>
    <w:rsid w:val="485B09F4"/>
    <w:rsid w:val="487873CB"/>
    <w:rsid w:val="487F0B87"/>
    <w:rsid w:val="488A0F8C"/>
    <w:rsid w:val="48B3438D"/>
    <w:rsid w:val="48EF7956"/>
    <w:rsid w:val="49170DBF"/>
    <w:rsid w:val="49465E7A"/>
    <w:rsid w:val="496E7CAC"/>
    <w:rsid w:val="4A02381D"/>
    <w:rsid w:val="4A0A6548"/>
    <w:rsid w:val="4A0C53A5"/>
    <w:rsid w:val="4A214053"/>
    <w:rsid w:val="4A293095"/>
    <w:rsid w:val="4A915228"/>
    <w:rsid w:val="4A9621B8"/>
    <w:rsid w:val="4AC00FE3"/>
    <w:rsid w:val="4AE449D4"/>
    <w:rsid w:val="4B692195"/>
    <w:rsid w:val="4BFFE1E8"/>
    <w:rsid w:val="4C066EC9"/>
    <w:rsid w:val="4C194E4E"/>
    <w:rsid w:val="4C76404F"/>
    <w:rsid w:val="4CE511D4"/>
    <w:rsid w:val="4D2C6E03"/>
    <w:rsid w:val="4D3A507C"/>
    <w:rsid w:val="4D3C03EF"/>
    <w:rsid w:val="4D3C14C9"/>
    <w:rsid w:val="4D467E18"/>
    <w:rsid w:val="4D4804A3"/>
    <w:rsid w:val="4D973E97"/>
    <w:rsid w:val="4DAB7D28"/>
    <w:rsid w:val="4DAF0667"/>
    <w:rsid w:val="4DBD19CC"/>
    <w:rsid w:val="4DE80F7C"/>
    <w:rsid w:val="4E946A0E"/>
    <w:rsid w:val="4EB92CBE"/>
    <w:rsid w:val="4ECA645D"/>
    <w:rsid w:val="4ECD1134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615016"/>
    <w:rsid w:val="50BD067C"/>
    <w:rsid w:val="50F75150"/>
    <w:rsid w:val="511F2F07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6F6062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5C51BA3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7D5302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4289D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631D3"/>
    <w:rsid w:val="5BDF256E"/>
    <w:rsid w:val="5BEC3EAE"/>
    <w:rsid w:val="5BF62AB6"/>
    <w:rsid w:val="5BFC372D"/>
    <w:rsid w:val="5C3D6937"/>
    <w:rsid w:val="5C904CB9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7635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CD441D"/>
    <w:rsid w:val="60D36BAE"/>
    <w:rsid w:val="60E92BEA"/>
    <w:rsid w:val="610E4F14"/>
    <w:rsid w:val="61812E22"/>
    <w:rsid w:val="61AA1DB8"/>
    <w:rsid w:val="621E2D67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871FB6"/>
    <w:rsid w:val="65954C03"/>
    <w:rsid w:val="65CB4FB4"/>
    <w:rsid w:val="65D74060"/>
    <w:rsid w:val="65F53DDF"/>
    <w:rsid w:val="662D3578"/>
    <w:rsid w:val="66344907"/>
    <w:rsid w:val="663D12E2"/>
    <w:rsid w:val="66B84A10"/>
    <w:rsid w:val="67033D94"/>
    <w:rsid w:val="67184229"/>
    <w:rsid w:val="678418BE"/>
    <w:rsid w:val="67A0736B"/>
    <w:rsid w:val="67B021EF"/>
    <w:rsid w:val="67FB110E"/>
    <w:rsid w:val="68B910F3"/>
    <w:rsid w:val="68FF5012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5576A1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A689C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DE606F"/>
    <w:rsid w:val="71E74E1E"/>
    <w:rsid w:val="71FA65EF"/>
    <w:rsid w:val="72272E4F"/>
    <w:rsid w:val="7238577F"/>
    <w:rsid w:val="723A1779"/>
    <w:rsid w:val="72473A1C"/>
    <w:rsid w:val="72B55021"/>
    <w:rsid w:val="72B6087F"/>
    <w:rsid w:val="72FE16E6"/>
    <w:rsid w:val="73070DAF"/>
    <w:rsid w:val="731F06ED"/>
    <w:rsid w:val="732C7E83"/>
    <w:rsid w:val="737E5413"/>
    <w:rsid w:val="738B1187"/>
    <w:rsid w:val="738E42A1"/>
    <w:rsid w:val="73AC5FA4"/>
    <w:rsid w:val="73EA70DD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870A83"/>
    <w:rsid w:val="769A6A08"/>
    <w:rsid w:val="76A21661"/>
    <w:rsid w:val="76C21ABB"/>
    <w:rsid w:val="76EF92B7"/>
    <w:rsid w:val="77151462"/>
    <w:rsid w:val="774A61A7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433E99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5829EE"/>
    <w:rsid w:val="7B6F6FFC"/>
    <w:rsid w:val="7B7956C9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364FB1"/>
    <w:rsid w:val="7D462EBC"/>
    <w:rsid w:val="7D7F2B4E"/>
    <w:rsid w:val="7D87580C"/>
    <w:rsid w:val="7D9A72EE"/>
    <w:rsid w:val="7DCA284D"/>
    <w:rsid w:val="7E030705"/>
    <w:rsid w:val="7E8D6E52"/>
    <w:rsid w:val="7ED7AE42"/>
    <w:rsid w:val="7EF36B80"/>
    <w:rsid w:val="7F2F5813"/>
    <w:rsid w:val="7F637BB3"/>
    <w:rsid w:val="7F726176"/>
    <w:rsid w:val="7F83718A"/>
    <w:rsid w:val="7FA55E04"/>
    <w:rsid w:val="7FA77F54"/>
    <w:rsid w:val="7FAF200D"/>
    <w:rsid w:val="7FB328E9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733</Words>
  <Characters>765</Characters>
  <Lines>5</Lines>
  <Paragraphs>1</Paragraphs>
  <TotalTime>4</TotalTime>
  <ScaleCrop>false</ScaleCrop>
  <LinksUpToDate>false</LinksUpToDate>
  <CharactersWithSpaces>778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2024-06-24T12:26:28Z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