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6.14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邹梓宁、张德坤、刘奕泽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集体教学活动——帐篷、天幕怎么搭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认识了帐篷和天幕，应该怎么搭建呢？于是我们先在教室里进行了搭建分工，聊一聊小朋友可以做什么，老师可以做什么。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6"/>
        <w:gridCol w:w="4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945" cy="1860550"/>
                  <wp:effectExtent l="0" t="0" r="3175" b="13970"/>
                  <wp:docPr id="22" name="图片 22" descr="C:/Users/张文婷/AppData/Local/Temp/picturecompress_2024062115251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张文婷/AppData/Local/Temp/picturecompress_2024062115251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4760" cy="1893570"/>
                  <wp:effectExtent l="0" t="0" r="5080" b="11430"/>
                  <wp:docPr id="23" name="图片 23" descr="C:/Users/张文婷/AppData/Local/Temp/picturecompress_2024062115252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张文婷/AppData/Local/Temp/picturecompress_2024062115252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这是天幕，我们可以做什么，大家来分个工。</w:t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帐篷搭建的时候，我们可以来拉杆子，把卡扣卡进去。</w:t>
            </w:r>
          </w:p>
        </w:tc>
      </w:tr>
    </w:tbl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cstheme="minorEastAsia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充分的户外活动有助于孩子的身体健康，发展各项运动机能，今天我们在户外先搭了帐篷和天幕，搭完后就可以乘凉啦！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17" name="图片 17" descr="C:/Users/张文婷/AppData/Local/Temp/picturecompress_2024062115193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张文婷/AppData/Local/Temp/picturecompress_2024062115193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19" name="图片 19" descr="C:/Users/张文婷/AppData/Local/Temp/picturecompress_2024062115203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张文婷/AppData/Local/Temp/picturecompress_2024062115203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我们一起来把帐篷打开，将每个支撑杆撑出来，然后再把杆子拉出来。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老师打好结，我们将天幕的绳子扣在这个杆子上。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20" name="图片 20" descr="C:/Users/张文婷/AppData/Local/Temp/picturecompress_2024062115204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张文婷/AppData/Local/Temp/picturecompress_2024062115204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21" name="图片 21" descr="C:/Users/张文婷/AppData/Local/Temp/picturecompress_2024062115250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张文婷/AppData/Local/Temp/picturecompress_2024062115250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我们一起将杆子撑起来，其他小朋友来固定防风绳。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防风钉好像钉不进去，这可怎么办？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区域游戏时间到了，宝贝们选择了自己喜欢玩的区域，有的在娃娃家照顾娃娃，有的在美工区做着自己喜欢的手工，写生区的宝贝沉浸在混色游戏中，继续着创意写生。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活动照片</w:t>
      </w:r>
    </w:p>
    <w:tbl>
      <w:tblPr>
        <w:tblStyle w:val="6"/>
        <w:tblW w:w="86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7"/>
        <w:gridCol w:w="5"/>
        <w:gridCol w:w="41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-1503680</wp:posOffset>
                  </wp:positionV>
                  <wp:extent cx="2263140" cy="1697355"/>
                  <wp:effectExtent l="0" t="0" r="7620" b="9525"/>
                  <wp:wrapSquare wrapText="bothSides"/>
                  <wp:docPr id="5" name="图片 5" descr="C:/Users/张文婷/AppData/Local/Temp/picturecompress_2024062115181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张文婷/AppData/Local/Temp/picturecompress_2024062115181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945" cy="1860550"/>
                  <wp:effectExtent l="0" t="0" r="3175" b="13970"/>
                  <wp:docPr id="12" name="图片 12" descr="C:/Users/张文婷/AppData/Local/Temp/picturecompress_2024062115183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张文婷/AppData/Local/Temp/picturecompress_2024062115183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-1793240</wp:posOffset>
                  </wp:positionV>
                  <wp:extent cx="2654935" cy="1991360"/>
                  <wp:effectExtent l="0" t="0" r="12065" b="5080"/>
                  <wp:wrapSquare wrapText="bothSides"/>
                  <wp:docPr id="14" name="图片 14" descr="C:/Users/张文婷/AppData/Local/Temp/picturecompress_2024062115184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张文婷/AppData/Local/Temp/picturecompress_2024062115184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945" cy="1860550"/>
                  <wp:effectExtent l="0" t="0" r="3175" b="13970"/>
                  <wp:docPr id="15" name="图片 15" descr="C:/Users/张文婷/AppData/Local/Temp/picturecompress_2024062115185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张文婷/AppData/Local/Temp/picturecompress_2024062115185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106680</wp:posOffset>
                  </wp:positionV>
                  <wp:extent cx="2547620" cy="1911350"/>
                  <wp:effectExtent l="0" t="0" r="12700" b="8890"/>
                  <wp:wrapSquare wrapText="bothSides"/>
                  <wp:docPr id="16" name="图片 16" descr="C:/Users/张文婷/AppData/Local/Temp/picturecompress_2024062115190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张文婷/AppData/Local/Temp/picturecompress_2024062115190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945" cy="1860550"/>
                  <wp:effectExtent l="0" t="0" r="3175" b="13970"/>
                  <wp:docPr id="18" name="图片 18" descr="C:/Users/张文婷/AppData/Local/Temp/picturecompress_2024062115201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张文婷/AppData/Local/Temp/picturecompress_2024062115201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午餐：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红豆饭、基围虾、丝瓜炒木耳、鲜蔬芙蓉汤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下午点心：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菜包子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水果：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小番茄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西瓜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spacing w:line="360" w:lineRule="exact"/>
        <w:ind w:firstLine="48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38</TotalTime>
  <ScaleCrop>false</ScaleCrop>
  <LinksUpToDate>false</LinksUpToDate>
  <CharactersWithSpaces>759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2024-06-21T08:53:23Z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