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邹梓宁、张德坤、刘奕泽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充分的户外活动有助于孩子的身体健康，发展各项运动机能，今天我们进行混班游戏。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9050" cy="1919605"/>
                  <wp:effectExtent l="0" t="0" r="1270" b="635"/>
                  <wp:docPr id="5" name="图片 5" descr="C:/Users/张文婷/AppData/Local/Temp/picturecompress_202406211438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06211438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9050" cy="1919605"/>
                  <wp:effectExtent l="0" t="0" r="1270" b="635"/>
                  <wp:docPr id="15" name="图片 15" descr="C:/Users/张文婷/AppData/Local/Temp/picturecompress_202406211438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06211438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今天我们俩在小车区，一起玩小车了，我们轮流骑车带彼此！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我去了好几个地方玩呢，不过我喜欢这个竹梯区，这里有我的好朋友！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9050" cy="1919605"/>
                  <wp:effectExtent l="0" t="0" r="1270" b="635"/>
                  <wp:docPr id="16" name="图片 16" descr="C:/Users/张文婷/AppData/Local/Temp/picturecompress_202406211439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06211439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6350" b="635"/>
                  <wp:docPr id="17" name="图片 17" descr="C:/Users/张文婷/AppData/Local/Temp/picturecompress_202406211439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06211439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这里是高跷区，这里还放了很多的圆锥桶呢，有点挑战哦。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我在轮胎山这里，我爬到了很高的地方，我喜欢在这里找小虫子。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二、集体教学活动——科学：认识天幕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随着天气越来越热，孩子们在户外也想要片刻的阴凉和休息，于是宝贝们将自己的天幕带来幼儿园，与孩子们共同搭建天幕，为炎热的夏天带来一丝清凉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06980" cy="1880235"/>
                  <wp:effectExtent l="0" t="0" r="7620" b="9525"/>
                  <wp:docPr id="18" name="图片 18" descr="C:/Users/张文婷/AppData/Local/Temp/picturecompress_202406211440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06211440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1905" cy="1906270"/>
                  <wp:effectExtent l="0" t="0" r="3175" b="13970"/>
                  <wp:docPr id="19" name="图片 19" descr="C:/Users/张文婷/AppData/Local/Temp/picturecompress_202406211440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06211440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你看到了什么？他们分别叫什么呢？可以怎样固定在地面上？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这个是支撑杆，两根卡在一起可以变成一根长长的。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有的在娃娃家照顾娃娃，有的在美工区做着自己喜欢的手工。益智区的新玩具，宝贝们已经探索出各种玩法了，不仅可以图形之间进行组合，还会进行大小排序，最后还会利用图形搭建不同的东西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9038" w:type="dxa"/>
        <w:tblInd w:w="-4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100330</wp:posOffset>
                  </wp:positionV>
                  <wp:extent cx="2941320" cy="2205990"/>
                  <wp:effectExtent l="0" t="0" r="0" b="3810"/>
                  <wp:wrapSquare wrapText="bothSides"/>
                  <wp:docPr id="20" name="图片 20" descr="C:/Users/张文婷/AppData/Local/Temp/picturecompress_202406211441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06211441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07665" cy="2180590"/>
                  <wp:effectExtent l="0" t="0" r="3175" b="13970"/>
                  <wp:docPr id="21" name="图片 21" descr="C:/Users/张文婷/AppData/Local/Temp/picturecompress_202406211441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06211441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85090</wp:posOffset>
                  </wp:positionV>
                  <wp:extent cx="2879090" cy="2159635"/>
                  <wp:effectExtent l="0" t="0" r="1270" b="4445"/>
                  <wp:wrapSquare wrapText="bothSides"/>
                  <wp:docPr id="22" name="图片 22" descr="C:/Users/张文婷/AppData/Local/Temp/picturecompress_202406211441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06211441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07665" cy="2180590"/>
                  <wp:effectExtent l="0" t="0" r="3175" b="13970"/>
                  <wp:docPr id="23" name="图片 23" descr="C:/Users/张文婷/AppData/Local/Temp/picturecompress_202406211442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06211442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37465</wp:posOffset>
                  </wp:positionV>
                  <wp:extent cx="2522220" cy="1892300"/>
                  <wp:effectExtent l="0" t="0" r="7620" b="12700"/>
                  <wp:wrapSquare wrapText="bothSides"/>
                  <wp:docPr id="24" name="图片 24" descr="C:/Users/张文婷/AppData/Local/Temp/picturecompress_202406211442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06211442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藜麦饭、青椒卤鸭胗、番茄炒鸡蛋、生菜鱼圆汤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百合绿豆枸杞汤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葡萄、黄瓜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5E1F25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23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2024-06-21T07:04:30Z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