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西阆苑小二班班级动态</w:t>
      </w:r>
    </w:p>
    <w:p>
      <w:pPr>
        <w:spacing w:line="360" w:lineRule="auto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2024年6月3日    星期一</w:t>
      </w:r>
    </w:p>
    <w:p>
      <w:pPr>
        <w:spacing w:line="360" w:lineRule="auto"/>
        <w:jc w:val="center"/>
        <w:rPr>
          <w:rFonts w:hint="eastAsia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 xml:space="preserve">01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户外活动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ind w:firstLine="42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今天户外活动我们在中操场自由活动！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4"/>
        <w:gridCol w:w="2854"/>
        <w:gridCol w:w="281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2" name="图片 2" descr="/Users/husongyi/Desktop/IMG_6611.JPGIMG_6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husongyi/Desktop/IMG_6611.JPGIMG_661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2" name="图片 12" descr="/Users/husongyi/Desktop/IMG_6612.JPGIMG_6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husongyi/Desktop/IMG_6612.JPGIMG_661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9" name="图片 9" descr="/Users/husongyi/Desktop/IMG_6613.JPGIMG_6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husongyi/Desktop/IMG_6613.JPGIMG_661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0" name="图片 10" descr="/Users/husongyi/Desktop/IMG_6615.JPGIMG_6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husongyi/Desktop/IMG_6615.JPGIMG_661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8" name="图片 8" descr="/Users/husongyi/Desktop/IMG_6616.JPGIMG_6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husongyi/Desktop/IMG_6616.JPGIMG_661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4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13" name="图片 13" descr="/Users/husongyi/Desktop/IMG_6617.JPGIMG_6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husongyi/Desktop/IMG_6617.JPGIMG_661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default"/>
          <w:lang w:val="en-US" w:eastAsia="zh-CN"/>
        </w:rPr>
      </w:pPr>
    </w:p>
    <w:p>
      <w:pPr>
        <w:jc w:val="center"/>
        <w:rPr>
          <w:rFonts w:hint="default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学习活动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spacing w:line="240" w:lineRule="auto"/>
        <w:jc w:val="both"/>
        <w:rPr>
          <w:rFonts w:hint="eastAsia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综合：夏天到了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Theme="minorEastAsia" w:hAnsiTheme="minorEastAsia"/>
          <w:color w:val="0070C0"/>
          <w:lang w:val="en-US" w:eastAsia="zh-CN"/>
        </w:rPr>
      </w:pPr>
      <w:r>
        <w:rPr>
          <w:rFonts w:hint="eastAsia" w:ascii="宋体" w:hAnsi="宋体"/>
          <w:szCs w:val="21"/>
        </w:rPr>
        <w:t>随着气温逐渐升高，夏天已悄然而至。人们纷纷换上了短袖、短裙、凉鞋，一些消暑降温的食品也应运而生。在炎热的夏天，许多昆虫也出来活动了，青蛙呱呱叫，蚊蝇也到处打转……本次活动主要是引导幼儿了解夏天，知道夏天的主要特征，从而产生对夏天的喜爱之情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14"/>
        <w:gridCol w:w="2814"/>
        <w:gridCol w:w="2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spacing w:line="240" w:lineRule="auto"/>
              <w:jc w:val="both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5" name="图片 5" descr="IMG_6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668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spacing w:line="240" w:lineRule="auto"/>
              <w:jc w:val="both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4" name="图片 4" descr="IMG_6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668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spacing w:line="240" w:lineRule="auto"/>
              <w:jc w:val="both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725295" cy="1271270"/>
                  <wp:effectExtent l="0" t="0" r="1905" b="24130"/>
                  <wp:docPr id="3" name="图片 3" descr="IMG_6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668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725295" cy="1271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240" w:lineRule="auto"/>
        <w:jc w:val="both"/>
        <w:rPr>
          <w:rFonts w:hint="default" w:ascii="宋体" w:hAnsi="宋体" w:eastAsia="宋体" w:cs="宋体"/>
          <w:bCs/>
          <w:color w:val="000000"/>
          <w:sz w:val="21"/>
          <w:szCs w:val="21"/>
          <w:shd w:val="clear" w:color="auto" w:fill="FFFFFF"/>
          <w:lang w:val="en-US" w:eastAsia="zh-CN"/>
        </w:rPr>
      </w:pPr>
    </w:p>
    <w:p>
      <w:pPr>
        <w:spacing w:line="240" w:lineRule="auto"/>
        <w:jc w:val="both"/>
        <w:rPr>
          <w:rFonts w:hint="default" w:ascii="宋体" w:hAnsi="宋体" w:eastAsia="宋体" w:cs="宋体"/>
          <w:bCs/>
          <w:color w:val="000000"/>
          <w:sz w:val="21"/>
          <w:szCs w:val="21"/>
          <w:shd w:val="clear" w:color="auto" w:fill="FFFFFF"/>
          <w:lang w:val="en-US" w:eastAsia="zh-CN"/>
        </w:rPr>
      </w:pPr>
    </w:p>
    <w:p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65"/>
        <w:gridCol w:w="2595"/>
        <w:gridCol w:w="1621"/>
        <w:gridCol w:w="26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王馨悦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美工区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杨梓熠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科探区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吴琬琰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角色区</w:t>
            </w:r>
            <w:bookmarkStart w:id="0" w:name="_GoBack"/>
            <w:bookmarkEnd w:id="0"/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杨梓煜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角色区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梁珵恩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建构区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谢瑞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地面建构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张诗韵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益智区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成铭恩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益智区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单小岩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万能工匠区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唐皓辰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自然角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陈生冉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科探区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付宇晨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建构区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胡心悦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自然角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蒋景昱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郭沛怡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科探区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陈之昂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鲍琳筱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科探区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董益嘉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美工区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丛天朗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美工区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李咏集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美工区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于晨栩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角色区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张文轩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</w:tr>
    </w:tbl>
    <w:p>
      <w:pPr>
        <w:jc w:val="left"/>
        <w:rPr>
          <w:rFonts w:hint="default" w:asciiTheme="minorEastAsia" w:hAnsiTheme="minorEastAsia"/>
          <w:b/>
          <w:bCs/>
          <w:color w:val="auto"/>
          <w:lang w:val="en-US" w:eastAsia="zh-CN"/>
        </w:rPr>
      </w:pPr>
    </w:p>
    <w:p>
      <w:pPr>
        <w:jc w:val="left"/>
        <w:rPr>
          <w:rFonts w:hint="default" w:asciiTheme="minorEastAsia" w:hAnsiTheme="minorEastAsia"/>
          <w:b/>
          <w:bCs/>
          <w:color w:val="auto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6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27EF6778"/>
    <w:rsid w:val="3DF9EABD"/>
    <w:rsid w:val="3FFD0D9A"/>
    <w:rsid w:val="4DFFD4F9"/>
    <w:rsid w:val="4FADBC64"/>
    <w:rsid w:val="65EF1059"/>
    <w:rsid w:val="77FD6C35"/>
    <w:rsid w:val="79F3583A"/>
    <w:rsid w:val="7FFBF8D9"/>
    <w:rsid w:val="9FFEBB0E"/>
    <w:rsid w:val="B6973797"/>
    <w:rsid w:val="BF738FB1"/>
    <w:rsid w:val="BFD75D7C"/>
    <w:rsid w:val="BFEB666D"/>
    <w:rsid w:val="BFED9384"/>
    <w:rsid w:val="DFF72AD4"/>
    <w:rsid w:val="F7F2123F"/>
    <w:rsid w:val="F9DF3E66"/>
    <w:rsid w:val="FB9F31F5"/>
    <w:rsid w:val="FDFF44B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1</Pages>
  <Words>0</Words>
  <Characters>0</Characters>
  <Lines>1</Lines>
  <Paragraphs>1</Paragraphs>
  <TotalTime>3</TotalTime>
  <ScaleCrop>false</ScaleCrop>
  <LinksUpToDate>false</LinksUpToDate>
  <CharactersWithSpaces>0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2024-02-27T21:51:00Z</dcterms:created>
  <dc:creator>hsy.</dc:creator>
  <cp:lastModifiedBy>hsy.</cp:lastModifiedBy>
  <dcterms:modified xsi:type="dcterms:W3CDTF">2024-06-11T15:24:10Z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AA84BF818DA2454F9AFB6766CCA267CC_43</vt:lpwstr>
  </property>
</Properties>
</file>